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16E" w:rsidRDefault="00BB516E" w:rsidP="00BB516E">
      <w:pPr>
        <w:jc w:val="center"/>
        <w:rPr>
          <w:sz w:val="48"/>
          <w:szCs w:val="48"/>
        </w:rPr>
      </w:pPr>
    </w:p>
    <w:p w:rsidR="00BB516E" w:rsidRDefault="00BB516E" w:rsidP="00BB516E">
      <w:pPr>
        <w:jc w:val="center"/>
        <w:rPr>
          <w:sz w:val="48"/>
          <w:szCs w:val="48"/>
        </w:rPr>
      </w:pPr>
    </w:p>
    <w:p w:rsidR="00BB516E" w:rsidRDefault="00BB516E" w:rsidP="00BB516E">
      <w:pPr>
        <w:jc w:val="center"/>
        <w:rPr>
          <w:sz w:val="48"/>
          <w:szCs w:val="48"/>
        </w:rPr>
      </w:pPr>
    </w:p>
    <w:p w:rsidR="00BB516E" w:rsidRDefault="00BB516E" w:rsidP="00BB516E">
      <w:pPr>
        <w:jc w:val="center"/>
        <w:rPr>
          <w:sz w:val="48"/>
          <w:szCs w:val="48"/>
        </w:rPr>
      </w:pPr>
    </w:p>
    <w:p w:rsidR="00BB516E" w:rsidRDefault="00BB516E" w:rsidP="00BB516E">
      <w:pPr>
        <w:jc w:val="center"/>
        <w:rPr>
          <w:sz w:val="48"/>
          <w:szCs w:val="48"/>
        </w:rPr>
      </w:pPr>
    </w:p>
    <w:p w:rsidR="00BB516E" w:rsidRDefault="00BB516E" w:rsidP="00BB516E">
      <w:pPr>
        <w:jc w:val="center"/>
        <w:rPr>
          <w:sz w:val="48"/>
          <w:szCs w:val="48"/>
        </w:rPr>
      </w:pPr>
    </w:p>
    <w:p w:rsidR="00BB516E" w:rsidRDefault="00BB516E" w:rsidP="00BB516E">
      <w:pPr>
        <w:jc w:val="center"/>
        <w:rPr>
          <w:sz w:val="48"/>
          <w:szCs w:val="48"/>
        </w:rPr>
      </w:pPr>
    </w:p>
    <w:p w:rsidR="00BB516E" w:rsidRPr="00BB516E" w:rsidRDefault="00BB516E" w:rsidP="00BB516E">
      <w:pPr>
        <w:jc w:val="center"/>
        <w:rPr>
          <w:sz w:val="48"/>
          <w:szCs w:val="48"/>
        </w:rPr>
      </w:pPr>
      <w:r w:rsidRPr="00BB516E">
        <w:rPr>
          <w:sz w:val="48"/>
          <w:szCs w:val="48"/>
        </w:rPr>
        <w:t>Indoor Driving Obstacles</w:t>
      </w:r>
      <w:r w:rsidR="00D46F4A">
        <w:rPr>
          <w:sz w:val="48"/>
          <w:szCs w:val="48"/>
        </w:rPr>
        <w:t>/Cones</w:t>
      </w:r>
    </w:p>
    <w:p w:rsidR="00BB516E" w:rsidRPr="00BB516E" w:rsidRDefault="00BB516E" w:rsidP="00BB516E">
      <w:pPr>
        <w:jc w:val="center"/>
        <w:rPr>
          <w:sz w:val="48"/>
          <w:szCs w:val="48"/>
        </w:rPr>
      </w:pPr>
    </w:p>
    <w:p w:rsidR="00BB516E" w:rsidRPr="00BB516E" w:rsidRDefault="00BB516E" w:rsidP="00BB516E">
      <w:pPr>
        <w:jc w:val="center"/>
        <w:rPr>
          <w:sz w:val="48"/>
          <w:szCs w:val="48"/>
        </w:rPr>
      </w:pPr>
      <w:r w:rsidRPr="00BB516E">
        <w:rPr>
          <w:sz w:val="48"/>
          <w:szCs w:val="48"/>
        </w:rPr>
        <w:t>2006-20</w:t>
      </w:r>
      <w:r w:rsidR="004A05EB">
        <w:rPr>
          <w:sz w:val="48"/>
          <w:szCs w:val="48"/>
        </w:rPr>
        <w:t>2</w:t>
      </w:r>
      <w:r w:rsidR="007562C8">
        <w:rPr>
          <w:sz w:val="48"/>
          <w:szCs w:val="48"/>
        </w:rPr>
        <w:t>4</w:t>
      </w:r>
    </w:p>
    <w:p w:rsidR="00BB516E" w:rsidRPr="00BB516E" w:rsidRDefault="00BB516E" w:rsidP="00BB516E">
      <w:pPr>
        <w:jc w:val="center"/>
        <w:rPr>
          <w:sz w:val="48"/>
          <w:szCs w:val="48"/>
        </w:rPr>
      </w:pPr>
    </w:p>
    <w:p w:rsidR="00BB516E" w:rsidRPr="00BB516E" w:rsidRDefault="00BB516E" w:rsidP="00BB516E">
      <w:pPr>
        <w:jc w:val="center"/>
        <w:rPr>
          <w:sz w:val="48"/>
          <w:szCs w:val="48"/>
        </w:rPr>
      </w:pPr>
      <w:r w:rsidRPr="00BB516E">
        <w:rPr>
          <w:sz w:val="48"/>
          <w:szCs w:val="48"/>
        </w:rPr>
        <w:t>Mike Watts and Fiona Powell</w:t>
      </w:r>
    </w:p>
    <w:p w:rsidR="00BB516E" w:rsidRPr="00BB516E" w:rsidRDefault="00BB516E" w:rsidP="00BB516E">
      <w:pPr>
        <w:jc w:val="center"/>
        <w:rPr>
          <w:sz w:val="48"/>
          <w:szCs w:val="48"/>
        </w:rPr>
      </w:pPr>
    </w:p>
    <w:p w:rsidR="00514787" w:rsidRDefault="00EC076A" w:rsidP="00BB516E">
      <w:pPr>
        <w:jc w:val="center"/>
        <w:rPr>
          <w:sz w:val="48"/>
          <w:szCs w:val="48"/>
        </w:rPr>
      </w:pPr>
      <w:r>
        <w:rPr>
          <w:sz w:val="48"/>
          <w:szCs w:val="48"/>
        </w:rPr>
        <w:t>ihdtm@mikewatts.com</w:t>
      </w:r>
    </w:p>
    <w:p w:rsidR="000E1DD0" w:rsidRDefault="000E1DD0" w:rsidP="000E1DD0">
      <w:pPr>
        <w:pStyle w:val="Heading2"/>
      </w:pPr>
      <w:r>
        <w:t>Contents</w:t>
      </w:r>
    </w:p>
    <w:p w:rsidR="000838E6" w:rsidRPr="000838E6" w:rsidRDefault="000838E6" w:rsidP="000838E6"/>
    <w:p w:rsidR="000E1DD0" w:rsidRPr="00FB7F7B" w:rsidRDefault="000E1DD0" w:rsidP="000E1DD0">
      <w:pPr>
        <w:pStyle w:val="ListParagraph"/>
        <w:numPr>
          <w:ilvl w:val="0"/>
          <w:numId w:val="1"/>
        </w:numPr>
      </w:pPr>
      <w:r w:rsidRPr="00FB7F7B">
        <w:t xml:space="preserve">ICD event </w:t>
      </w:r>
      <w:r>
        <w:t>o</w:t>
      </w:r>
      <w:r w:rsidRPr="00FB7F7B">
        <w:t>bstacle diagrams</w:t>
      </w:r>
    </w:p>
    <w:p w:rsidR="000E1DD0" w:rsidRPr="00FB7F7B" w:rsidRDefault="000E1DD0" w:rsidP="000E1DD0">
      <w:pPr>
        <w:pStyle w:val="ListParagraph"/>
        <w:numPr>
          <w:ilvl w:val="0"/>
          <w:numId w:val="1"/>
        </w:numPr>
      </w:pPr>
      <w:r w:rsidRPr="00FB7F7B">
        <w:t>ICD World cup style courses</w:t>
      </w:r>
    </w:p>
    <w:p w:rsidR="000E1DD0" w:rsidRDefault="000E1DD0" w:rsidP="000E1DD0">
      <w:pPr>
        <w:pStyle w:val="ListParagraph"/>
        <w:numPr>
          <w:ilvl w:val="0"/>
          <w:numId w:val="1"/>
        </w:numPr>
      </w:pPr>
      <w:r w:rsidRPr="00FB7F7B">
        <w:t>ICD Cones courses</w:t>
      </w:r>
    </w:p>
    <w:p w:rsidR="000E1DD0" w:rsidRPr="00FB7F7B" w:rsidRDefault="000E1DD0" w:rsidP="00D46F4A">
      <w:pPr>
        <w:pStyle w:val="ListParagraph"/>
      </w:pPr>
    </w:p>
    <w:p w:rsidR="000838E6" w:rsidRDefault="000838E6" w:rsidP="000838E6">
      <w:r>
        <w:t>This is a collection of obstacle, cones and worldcup course</w:t>
      </w:r>
      <w:r w:rsidR="00250786">
        <w:t>s</w:t>
      </w:r>
      <w:r>
        <w:t xml:space="preserve"> we have used, published here for anyone to use</w:t>
      </w:r>
      <w:r w:rsidR="00250786">
        <w:t>*</w:t>
      </w:r>
      <w:r>
        <w:t>.</w:t>
      </w:r>
    </w:p>
    <w:p w:rsidR="00580BB4" w:rsidRDefault="00580BB4" w:rsidP="000838E6">
      <w:pPr>
        <w:rPr>
          <w:sz w:val="20"/>
          <w:szCs w:val="20"/>
        </w:rPr>
      </w:pPr>
    </w:p>
    <w:p w:rsidR="000E1DD0" w:rsidRPr="000E1DD0" w:rsidRDefault="000E1DD0" w:rsidP="000838E6">
      <w:pPr>
        <w:rPr>
          <w:sz w:val="20"/>
          <w:szCs w:val="20"/>
        </w:rPr>
      </w:pPr>
      <w:r w:rsidRPr="000E1DD0">
        <w:rPr>
          <w:sz w:val="20"/>
          <w:szCs w:val="20"/>
        </w:rPr>
        <w:t xml:space="preserve">If you use any of these, </w:t>
      </w:r>
      <w:r w:rsidRPr="00580BB4">
        <w:rPr>
          <w:b/>
          <w:i/>
          <w:sz w:val="20"/>
          <w:szCs w:val="20"/>
        </w:rPr>
        <w:t>please</w:t>
      </w:r>
      <w:r w:rsidRPr="000E1DD0">
        <w:rPr>
          <w:sz w:val="20"/>
          <w:szCs w:val="20"/>
        </w:rPr>
        <w:t xml:space="preserve"> let me know how you get on,</w:t>
      </w:r>
      <w:r w:rsidR="00580BB4">
        <w:rPr>
          <w:sz w:val="20"/>
          <w:szCs w:val="20"/>
        </w:rPr>
        <w:t xml:space="preserve"> any</w:t>
      </w:r>
      <w:r w:rsidRPr="000E1DD0">
        <w:rPr>
          <w:sz w:val="20"/>
          <w:szCs w:val="20"/>
        </w:rPr>
        <w:t xml:space="preserve"> new ideas</w:t>
      </w:r>
      <w:r w:rsidR="00580BB4">
        <w:rPr>
          <w:sz w:val="20"/>
          <w:szCs w:val="20"/>
        </w:rPr>
        <w:t>, improvements</w:t>
      </w:r>
      <w:r w:rsidR="000838E6">
        <w:rPr>
          <w:sz w:val="20"/>
          <w:szCs w:val="20"/>
        </w:rPr>
        <w:t xml:space="preserve"> you have</w:t>
      </w:r>
      <w:r w:rsidRPr="000E1DD0">
        <w:rPr>
          <w:sz w:val="20"/>
          <w:szCs w:val="20"/>
        </w:rPr>
        <w:t xml:space="preserve"> … !</w:t>
      </w:r>
    </w:p>
    <w:p w:rsidR="000E1DD0" w:rsidRPr="000E1DD0" w:rsidRDefault="000E1DD0" w:rsidP="000838E6">
      <w:pPr>
        <w:rPr>
          <w:sz w:val="20"/>
          <w:szCs w:val="20"/>
        </w:rPr>
      </w:pPr>
      <w:r w:rsidRPr="000E1DD0">
        <w:rPr>
          <w:sz w:val="20"/>
          <w:szCs w:val="20"/>
        </w:rPr>
        <w:t>Please send me your</w:t>
      </w:r>
      <w:r w:rsidR="00580BB4">
        <w:rPr>
          <w:sz w:val="20"/>
          <w:szCs w:val="20"/>
        </w:rPr>
        <w:t xml:space="preserve"> own</w:t>
      </w:r>
      <w:r w:rsidRPr="000E1DD0">
        <w:rPr>
          <w:sz w:val="20"/>
          <w:szCs w:val="20"/>
        </w:rPr>
        <w:t xml:space="preserve"> obstacle and cones designs and we can add to the collection for sharing (with your designer name).</w:t>
      </w:r>
    </w:p>
    <w:p w:rsidR="0073470E" w:rsidRDefault="0073470E" w:rsidP="000838E6">
      <w:pPr>
        <w:rPr>
          <w:sz w:val="20"/>
          <w:szCs w:val="20"/>
        </w:rPr>
      </w:pPr>
    </w:p>
    <w:p w:rsidR="00514787" w:rsidRDefault="00514787" w:rsidP="000838E6">
      <w:pPr>
        <w:rPr>
          <w:sz w:val="20"/>
          <w:szCs w:val="20"/>
        </w:rPr>
      </w:pPr>
      <w:r>
        <w:rPr>
          <w:sz w:val="20"/>
          <w:szCs w:val="20"/>
        </w:rPr>
        <w:t xml:space="preserve">Scale:  </w:t>
      </w:r>
      <w:r w:rsidRPr="00514787">
        <w:rPr>
          <w:sz w:val="20"/>
          <w:szCs w:val="20"/>
        </w:rPr>
        <w:t>At Wix each obstacle is built in an arena 21m wide  and use</w:t>
      </w:r>
      <w:r>
        <w:rPr>
          <w:sz w:val="20"/>
          <w:szCs w:val="20"/>
        </w:rPr>
        <w:t>s</w:t>
      </w:r>
      <w:r w:rsidRPr="00514787">
        <w:rPr>
          <w:sz w:val="20"/>
          <w:szCs w:val="20"/>
        </w:rPr>
        <w:t xml:space="preserve"> half the</w:t>
      </w:r>
      <w:r>
        <w:rPr>
          <w:sz w:val="20"/>
          <w:szCs w:val="20"/>
        </w:rPr>
        <w:t xml:space="preserve"> arena </w:t>
      </w:r>
      <w:r w:rsidRPr="00514787">
        <w:rPr>
          <w:sz w:val="20"/>
          <w:szCs w:val="20"/>
        </w:rPr>
        <w:t xml:space="preserve"> length (</w:t>
      </w:r>
      <w:r w:rsidR="00F21166">
        <w:rPr>
          <w:sz w:val="20"/>
          <w:szCs w:val="20"/>
        </w:rPr>
        <w:t xml:space="preserve">i.e </w:t>
      </w:r>
      <w:r w:rsidRPr="00514787">
        <w:rPr>
          <w:sz w:val="20"/>
          <w:szCs w:val="20"/>
        </w:rPr>
        <w:t>2</w:t>
      </w:r>
      <w:r>
        <w:rPr>
          <w:sz w:val="20"/>
          <w:szCs w:val="20"/>
        </w:rPr>
        <w:t>7</w:t>
      </w:r>
      <w:r w:rsidRPr="00514787">
        <w:rPr>
          <w:sz w:val="20"/>
          <w:szCs w:val="20"/>
        </w:rPr>
        <w:t>m).</w:t>
      </w:r>
    </w:p>
    <w:p w:rsidR="000E1DD0" w:rsidRDefault="000E1DD0" w:rsidP="000838E6">
      <w:pPr>
        <w:rPr>
          <w:sz w:val="20"/>
          <w:szCs w:val="20"/>
        </w:rPr>
      </w:pPr>
      <w:r>
        <w:rPr>
          <w:sz w:val="20"/>
          <w:szCs w:val="20"/>
        </w:rPr>
        <w:t xml:space="preserve">The diagrams are close to scale, except the start finish is always a little further </w:t>
      </w:r>
      <w:r w:rsidR="0073470E">
        <w:rPr>
          <w:sz w:val="20"/>
          <w:szCs w:val="20"/>
        </w:rPr>
        <w:t>a</w:t>
      </w:r>
      <w:r>
        <w:rPr>
          <w:sz w:val="20"/>
          <w:szCs w:val="20"/>
        </w:rPr>
        <w:t>way</w:t>
      </w:r>
      <w:r w:rsidR="00580BB4">
        <w:rPr>
          <w:sz w:val="20"/>
          <w:szCs w:val="20"/>
        </w:rPr>
        <w:t xml:space="preserve"> – 27m from top.</w:t>
      </w:r>
    </w:p>
    <w:p w:rsidR="000A4714" w:rsidRDefault="00514787" w:rsidP="000838E6">
      <w:pPr>
        <w:rPr>
          <w:sz w:val="20"/>
          <w:szCs w:val="20"/>
        </w:rPr>
      </w:pPr>
      <w:r>
        <w:rPr>
          <w:sz w:val="20"/>
          <w:szCs w:val="20"/>
        </w:rPr>
        <w:t>The nature of the obstacle</w:t>
      </w:r>
      <w:r w:rsidR="000E1DD0">
        <w:rPr>
          <w:sz w:val="20"/>
          <w:szCs w:val="20"/>
        </w:rPr>
        <w:t>, how it drives,</w:t>
      </w:r>
      <w:r>
        <w:rPr>
          <w:sz w:val="20"/>
          <w:szCs w:val="20"/>
        </w:rPr>
        <w:t xml:space="preserve"> depends strongly on exactly how you space the elements.</w:t>
      </w:r>
      <w:r w:rsidR="000838E6">
        <w:rPr>
          <w:sz w:val="20"/>
          <w:szCs w:val="20"/>
        </w:rPr>
        <w:t xml:space="preserve"> Don’t make it too tight.</w:t>
      </w:r>
    </w:p>
    <w:p w:rsidR="008D5C67" w:rsidRPr="00E050F7" w:rsidRDefault="008D5C67" w:rsidP="000838E6">
      <w:pPr>
        <w:rPr>
          <w:i/>
          <w:sz w:val="20"/>
          <w:szCs w:val="20"/>
        </w:rPr>
      </w:pPr>
      <w:r>
        <w:rPr>
          <w:sz w:val="20"/>
          <w:szCs w:val="20"/>
        </w:rPr>
        <w:t>Legal minimum gate width</w:t>
      </w:r>
      <w:r w:rsidR="000E1DD0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2.5m</w:t>
      </w:r>
      <w:r w:rsidR="000E1DD0">
        <w:rPr>
          <w:sz w:val="20"/>
          <w:szCs w:val="20"/>
        </w:rPr>
        <w:t>, but</w:t>
      </w:r>
      <w:r>
        <w:rPr>
          <w:sz w:val="20"/>
          <w:szCs w:val="20"/>
        </w:rPr>
        <w:t xml:space="preserve"> </w:t>
      </w:r>
      <w:r w:rsidR="000E1DD0">
        <w:rPr>
          <w:sz w:val="20"/>
          <w:szCs w:val="20"/>
        </w:rPr>
        <w:t>r</w:t>
      </w:r>
      <w:r>
        <w:rPr>
          <w:sz w:val="20"/>
          <w:szCs w:val="20"/>
        </w:rPr>
        <w:t>ule of thumb/normal minimum</w:t>
      </w:r>
      <w:r w:rsidR="000E1DD0">
        <w:rPr>
          <w:sz w:val="20"/>
          <w:szCs w:val="20"/>
        </w:rPr>
        <w:t xml:space="preserve"> width is</w:t>
      </w:r>
      <w:r>
        <w:rPr>
          <w:sz w:val="20"/>
          <w:szCs w:val="20"/>
        </w:rPr>
        <w:t xml:space="preserve"> 3m.</w:t>
      </w:r>
      <w:r w:rsidR="007562C8">
        <w:rPr>
          <w:sz w:val="20"/>
          <w:szCs w:val="20"/>
        </w:rPr>
        <w:t xml:space="preserve"> </w:t>
      </w:r>
      <w:r w:rsidR="007562C8" w:rsidRPr="00E050F7">
        <w:rPr>
          <w:i/>
          <w:sz w:val="20"/>
          <w:szCs w:val="20"/>
        </w:rPr>
        <w:t>(or 4m from 2023 and larger turnouts)</w:t>
      </w:r>
    </w:p>
    <w:p w:rsidR="00250786" w:rsidRDefault="00250786" w:rsidP="000838E6">
      <w:pPr>
        <w:rPr>
          <w:sz w:val="20"/>
          <w:szCs w:val="20"/>
        </w:rPr>
      </w:pPr>
    </w:p>
    <w:p w:rsidR="00557847" w:rsidRDefault="00557847" w:rsidP="000838E6">
      <w:pPr>
        <w:rPr>
          <w:sz w:val="20"/>
          <w:szCs w:val="20"/>
        </w:rPr>
      </w:pPr>
      <w:r>
        <w:rPr>
          <w:sz w:val="20"/>
          <w:szCs w:val="20"/>
        </w:rPr>
        <w:t>2021/2</w:t>
      </w:r>
      <w:r w:rsidR="00E050F7">
        <w:rPr>
          <w:sz w:val="20"/>
          <w:szCs w:val="20"/>
        </w:rPr>
        <w:t>4</w:t>
      </w:r>
      <w:bookmarkStart w:id="0" w:name="_GoBack"/>
      <w:bookmarkEnd w:id="0"/>
      <w:r>
        <w:rPr>
          <w:sz w:val="20"/>
          <w:szCs w:val="20"/>
        </w:rPr>
        <w:t xml:space="preserve"> include examples where a cones course is squeezed in around two obstacles. The cones and obstacles are still driven separately, unlike the World Cup style where cones and obstacles are alternated.</w:t>
      </w:r>
    </w:p>
    <w:p w:rsidR="00557847" w:rsidRDefault="00557847" w:rsidP="000838E6">
      <w:pPr>
        <w:rPr>
          <w:sz w:val="20"/>
          <w:szCs w:val="20"/>
        </w:rPr>
      </w:pPr>
    </w:p>
    <w:p w:rsidR="00250786" w:rsidRDefault="00250786" w:rsidP="000838E6">
      <w:pPr>
        <w:rPr>
          <w:sz w:val="20"/>
          <w:szCs w:val="20"/>
        </w:rPr>
      </w:pPr>
      <w:r>
        <w:rPr>
          <w:sz w:val="20"/>
          <w:szCs w:val="20"/>
        </w:rPr>
        <w:t>See pictures of many of these in us</w:t>
      </w:r>
      <w:r w:rsidR="007F20E1">
        <w:rPr>
          <w:sz w:val="20"/>
          <w:szCs w:val="20"/>
        </w:rPr>
        <w:t>e</w:t>
      </w:r>
      <w:r>
        <w:rPr>
          <w:sz w:val="20"/>
          <w:szCs w:val="20"/>
        </w:rPr>
        <w:t xml:space="preserve"> in competitions at www.mikewatts.com</w:t>
      </w:r>
    </w:p>
    <w:p w:rsidR="00250786" w:rsidRDefault="00250786" w:rsidP="000838E6">
      <w:pPr>
        <w:rPr>
          <w:sz w:val="20"/>
          <w:szCs w:val="20"/>
        </w:rPr>
      </w:pPr>
    </w:p>
    <w:p w:rsidR="00FB7F7B" w:rsidRPr="00250786" w:rsidRDefault="00250786" w:rsidP="00250786">
      <w:pPr>
        <w:rPr>
          <w:i/>
          <w:sz w:val="20"/>
          <w:szCs w:val="20"/>
        </w:rPr>
      </w:pPr>
      <w:r w:rsidRPr="00250786">
        <w:rPr>
          <w:i/>
          <w:sz w:val="20"/>
          <w:szCs w:val="20"/>
        </w:rPr>
        <w:t>*</w:t>
      </w:r>
      <w:r w:rsidR="009F63EF">
        <w:rPr>
          <w:i/>
          <w:sz w:val="20"/>
          <w:szCs w:val="20"/>
        </w:rPr>
        <w:t xml:space="preserve">The </w:t>
      </w:r>
      <w:r w:rsidRPr="00250786">
        <w:rPr>
          <w:i/>
          <w:sz w:val="20"/>
          <w:szCs w:val="20"/>
        </w:rPr>
        <w:t xml:space="preserve"> safety depends on the materials used [horse friendly] and detailed layout, ground surface, surroundings/environment, turnouts and </w:t>
      </w:r>
      <w:r w:rsidR="009F63EF">
        <w:rPr>
          <w:i/>
          <w:sz w:val="20"/>
          <w:szCs w:val="20"/>
        </w:rPr>
        <w:t xml:space="preserve">experience of course builder, </w:t>
      </w:r>
      <w:r w:rsidRPr="00250786">
        <w:rPr>
          <w:i/>
          <w:sz w:val="20"/>
          <w:szCs w:val="20"/>
        </w:rPr>
        <w:t>drivers, grooms, horses and stewards…..</w:t>
      </w:r>
      <w:r w:rsidR="009F63EF">
        <w:rPr>
          <w:i/>
          <w:sz w:val="20"/>
          <w:szCs w:val="20"/>
        </w:rPr>
        <w:t xml:space="preserve">assess the risk, </w:t>
      </w:r>
      <w:r w:rsidRPr="0025078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if in doubt, get advice.</w:t>
      </w:r>
    </w:p>
    <w:p w:rsidR="00FA7F7D" w:rsidRDefault="00BB516E" w:rsidP="00BB516E">
      <w:pPr>
        <w:jc w:val="center"/>
      </w:pPr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285230" cy="3935095"/>
            <wp:effectExtent l="19050" t="19050" r="20320" b="27305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9350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1395" w:rsidRDefault="00FA7F7D">
      <w:r>
        <w:t>Wix 19 November 2006</w:t>
      </w:r>
    </w:p>
    <w:p w:rsidR="005A6795" w:rsidRDefault="005A6795"/>
    <w:p w:rsidR="005A6795" w:rsidRDefault="005A6795"/>
    <w:p w:rsidR="00FA7F7D" w:rsidRDefault="00AD5EE6">
      <w:r>
        <w:rPr>
          <w:noProof/>
          <w:lang w:val="en-GB" w:eastAsia="en-GB"/>
        </w:rPr>
        <w:drawing>
          <wp:inline distT="0" distB="0" distL="0" distR="0">
            <wp:extent cx="6285230" cy="4131945"/>
            <wp:effectExtent l="19050" t="19050" r="20320" b="20955"/>
            <wp:docPr id="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131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1395" w:rsidRDefault="00091395">
      <w:r>
        <w:t>Wix 23</w:t>
      </w:r>
      <w:r w:rsidRPr="00091395">
        <w:rPr>
          <w:vertAlign w:val="superscript"/>
        </w:rPr>
        <w:t>rd</w:t>
      </w:r>
      <w:r>
        <w:t xml:space="preserve"> December 2006</w:t>
      </w:r>
    </w:p>
    <w:p w:rsidR="00547FA1" w:rsidRDefault="00AD5EE6">
      <w:r>
        <w:rPr>
          <w:noProof/>
          <w:lang w:val="en-GB" w:eastAsia="en-GB"/>
        </w:rPr>
        <w:lastRenderedPageBreak/>
        <w:drawing>
          <wp:inline distT="0" distB="0" distL="0" distR="0">
            <wp:extent cx="6516370" cy="3889375"/>
            <wp:effectExtent l="19050" t="19050" r="17780" b="15875"/>
            <wp:docPr id="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3889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7FA1" w:rsidRDefault="00547FA1"/>
    <w:p w:rsidR="00930B69" w:rsidRDefault="00547FA1">
      <w:r>
        <w:t>Wix 27 January 2007</w:t>
      </w:r>
    </w:p>
    <w:p w:rsidR="00930B69" w:rsidRDefault="00930B69"/>
    <w:p w:rsidR="00930B69" w:rsidRDefault="00930B69"/>
    <w:p w:rsidR="00930B69" w:rsidRDefault="00AD5EE6">
      <w:r>
        <w:rPr>
          <w:noProof/>
          <w:lang w:val="en-GB" w:eastAsia="en-GB"/>
        </w:rPr>
        <w:drawing>
          <wp:inline distT="0" distB="0" distL="0" distR="0">
            <wp:extent cx="6296660" cy="4004945"/>
            <wp:effectExtent l="19050" t="19050" r="27940" b="14605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004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0B69" w:rsidRDefault="00930B69"/>
    <w:p w:rsidR="00930B69" w:rsidRDefault="00930B69">
      <w:r>
        <w:lastRenderedPageBreak/>
        <w:t>Wix 24 February 2007</w:t>
      </w:r>
    </w:p>
    <w:p w:rsidR="00930B69" w:rsidRDefault="00930B69"/>
    <w:p w:rsidR="00182973" w:rsidRDefault="00AD5EE6">
      <w:r>
        <w:rPr>
          <w:noProof/>
          <w:lang w:val="en-GB" w:eastAsia="en-GB"/>
        </w:rPr>
        <w:drawing>
          <wp:inline distT="0" distB="0" distL="0" distR="0">
            <wp:extent cx="6632575" cy="3830955"/>
            <wp:effectExtent l="19050" t="19050" r="15875" b="17145"/>
            <wp:docPr id="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8309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01AE" w:rsidRDefault="00BA01AE"/>
    <w:p w:rsidR="00BA01AE" w:rsidRDefault="00BA01AE"/>
    <w:p w:rsidR="00BA01AE" w:rsidRDefault="00BA01AE">
      <w:r>
        <w:t xml:space="preserve">Wix  10th March </w:t>
      </w:r>
      <w:r w:rsidR="00FA7F7D">
        <w:t>20</w:t>
      </w:r>
      <w:r>
        <w:t>07</w:t>
      </w:r>
    </w:p>
    <w:p w:rsidR="009E0047" w:rsidRDefault="009E0047"/>
    <w:p w:rsidR="009E0047" w:rsidRDefault="00AD5EE6">
      <w:r>
        <w:rPr>
          <w:noProof/>
          <w:lang w:val="en-GB" w:eastAsia="en-GB"/>
        </w:rPr>
        <w:drawing>
          <wp:inline distT="0" distB="0" distL="0" distR="0">
            <wp:extent cx="6169025" cy="3669030"/>
            <wp:effectExtent l="19050" t="19050" r="22225" b="26670"/>
            <wp:docPr id="78" name="Picture 6" descr="wix18Nov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x18Nov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6690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0047" w:rsidRDefault="009E0047">
      <w:r>
        <w:t>Wix 18 November 2007</w:t>
      </w:r>
    </w:p>
    <w:p w:rsidR="009E0047" w:rsidRDefault="009E0047"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504940" cy="4144010"/>
            <wp:effectExtent l="19050" t="19050" r="10160" b="27940"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144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0047" w:rsidRDefault="009E0047"/>
    <w:p w:rsidR="009E0047" w:rsidRDefault="009E0047">
      <w:r>
        <w:t>Wix 30 December 2007</w:t>
      </w:r>
    </w:p>
    <w:p w:rsidR="009E0047" w:rsidRDefault="009E0047"/>
    <w:p w:rsidR="009E0047" w:rsidRDefault="00AD5EE6">
      <w:r>
        <w:rPr>
          <w:noProof/>
          <w:lang w:val="en-GB" w:eastAsia="en-GB"/>
        </w:rPr>
        <w:drawing>
          <wp:inline distT="0" distB="0" distL="0" distR="0">
            <wp:extent cx="6678295" cy="3981450"/>
            <wp:effectExtent l="19050" t="19050" r="27305" b="19050"/>
            <wp:docPr id="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8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0047" w:rsidRDefault="009E0047">
      <w:r>
        <w:t>Wix 26</w:t>
      </w:r>
      <w:r w:rsidRPr="009E0047">
        <w:rPr>
          <w:vertAlign w:val="superscript"/>
        </w:rPr>
        <w:t>th</w:t>
      </w:r>
      <w:r>
        <w:t xml:space="preserve"> January 2008</w:t>
      </w:r>
    </w:p>
    <w:p w:rsidR="009E0047" w:rsidRDefault="009E0047"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632575" cy="4085590"/>
            <wp:effectExtent l="19050" t="19050" r="15875" b="10160"/>
            <wp:docPr id="75" name="Picture 9" descr="obs23fe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s23feb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085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0047" w:rsidRDefault="009E0047">
      <w:r>
        <w:t>Wix 23 February 2008</w:t>
      </w:r>
    </w:p>
    <w:p w:rsidR="009E0047" w:rsidRDefault="009E0047"/>
    <w:p w:rsidR="009E0047" w:rsidRDefault="009E0047"/>
    <w:p w:rsidR="009E0047" w:rsidRDefault="00AD5EE6">
      <w:r>
        <w:rPr>
          <w:noProof/>
          <w:lang w:val="en-GB" w:eastAsia="en-GB"/>
        </w:rPr>
        <w:drawing>
          <wp:inline distT="0" distB="0" distL="0" distR="0">
            <wp:extent cx="6678295" cy="4085590"/>
            <wp:effectExtent l="19050" t="19050" r="27305" b="10160"/>
            <wp:docPr id="74" name="Picture 10" descr="obs8Mar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s8Mar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85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012F" w:rsidRDefault="009E0047">
      <w:r>
        <w:t>Wix 8 March 2008</w:t>
      </w:r>
    </w:p>
    <w:p w:rsidR="009E0047" w:rsidRDefault="003A012F"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690360" cy="3333750"/>
            <wp:effectExtent l="19050" t="19050" r="15240" b="19050"/>
            <wp:docPr id="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333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012F" w:rsidRDefault="003A012F"/>
    <w:p w:rsidR="00656688" w:rsidRDefault="003A012F">
      <w:r>
        <w:t>Wix 30 November 2008</w:t>
      </w:r>
    </w:p>
    <w:p w:rsidR="00656688" w:rsidRDefault="00656688"/>
    <w:p w:rsidR="00656688" w:rsidRDefault="00656688"/>
    <w:p w:rsidR="00656688" w:rsidRDefault="00656688"/>
    <w:p w:rsidR="003A012F" w:rsidRDefault="00AD5EE6">
      <w:r>
        <w:rPr>
          <w:noProof/>
          <w:lang w:val="en-GB" w:eastAsia="en-GB"/>
        </w:rPr>
        <w:drawing>
          <wp:inline distT="0" distB="0" distL="0" distR="0">
            <wp:extent cx="6678295" cy="3993515"/>
            <wp:effectExtent l="19050" t="19050" r="27305" b="26035"/>
            <wp:docPr id="72" name="Picture 12" descr="obs_Wix_3Jan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s_Wix_3Jan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935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688" w:rsidRDefault="00656688">
      <w:r>
        <w:t>Wix 3 Jan 2009</w:t>
      </w:r>
    </w:p>
    <w:p w:rsidR="00656688" w:rsidRDefault="00656688">
      <w:r>
        <w:br w:type="page"/>
      </w:r>
    </w:p>
    <w:p w:rsidR="00656688" w:rsidRDefault="00656688"/>
    <w:p w:rsidR="00656688" w:rsidRDefault="00AD5EE6">
      <w:r>
        <w:rPr>
          <w:noProof/>
          <w:lang w:val="en-GB" w:eastAsia="en-GB"/>
        </w:rPr>
        <w:drawing>
          <wp:inline distT="0" distB="0" distL="0" distR="0">
            <wp:extent cx="6690360" cy="3738880"/>
            <wp:effectExtent l="0" t="0" r="0" b="0"/>
            <wp:docPr id="71" name="Picture 13" descr="Wix31Jan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x31Jan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688" w:rsidRDefault="00656688"/>
    <w:p w:rsidR="00656688" w:rsidRDefault="00656688">
      <w:r>
        <w:t>Wix 31 Jan 2009</w:t>
      </w:r>
    </w:p>
    <w:p w:rsidR="00656688" w:rsidRDefault="00656688"/>
    <w:p w:rsidR="00656688" w:rsidRDefault="00AD5EE6">
      <w:r>
        <w:rPr>
          <w:noProof/>
          <w:lang w:val="en-GB" w:eastAsia="en-GB"/>
        </w:rPr>
        <w:drawing>
          <wp:inline distT="0" distB="0" distL="0" distR="0">
            <wp:extent cx="6690360" cy="3958590"/>
            <wp:effectExtent l="19050" t="19050" r="15240" b="22860"/>
            <wp:docPr id="70" name="Picture 14" descr="Wix28Fe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x28Feb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58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688" w:rsidRDefault="00656688"/>
    <w:p w:rsidR="00656688" w:rsidRDefault="00656688">
      <w:r>
        <w:t>Wix 28 Feb 2009 (Barbara Nadin)</w:t>
      </w:r>
    </w:p>
    <w:p w:rsidR="00656688" w:rsidRDefault="00656688"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690360" cy="4016375"/>
            <wp:effectExtent l="19050" t="19050" r="15240" b="22225"/>
            <wp:docPr id="69" name="Picture 15" descr="Wix14Mar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x14Mar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016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688" w:rsidRDefault="00656688">
      <w:r>
        <w:t>Wix  14 March 2009</w:t>
      </w:r>
    </w:p>
    <w:p w:rsidR="00656688" w:rsidRDefault="00656688"/>
    <w:p w:rsidR="00656688" w:rsidRDefault="00AD5EE6">
      <w:r>
        <w:rPr>
          <w:noProof/>
          <w:lang w:val="en-GB" w:eastAsia="en-GB"/>
        </w:rPr>
        <w:drawing>
          <wp:inline distT="0" distB="0" distL="0" distR="0">
            <wp:extent cx="6690360" cy="3715385"/>
            <wp:effectExtent l="19050" t="19050" r="15240" b="18415"/>
            <wp:docPr id="68" name="Picture 16" descr="Humberstone21Mar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umberstone21Mar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715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688" w:rsidRDefault="00656688"/>
    <w:p w:rsidR="00656688" w:rsidRDefault="00656688"/>
    <w:p w:rsidR="00656688" w:rsidRDefault="00656688">
      <w:r>
        <w:t>Humberstone 21 March 2009</w:t>
      </w:r>
    </w:p>
    <w:p w:rsidR="00A010A1" w:rsidRDefault="00656688" w:rsidP="00656688">
      <w:pPr>
        <w:pStyle w:val="Heading2"/>
      </w:pPr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690360" cy="3380105"/>
            <wp:effectExtent l="19050" t="19050" r="15240" b="10795"/>
            <wp:docPr id="67" name="Picture 17" descr="Easton15Nov09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ston15Nov09Ob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380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0A1" w:rsidRDefault="00A010A1" w:rsidP="00A010A1">
      <w:smartTag w:uri="urn:schemas-microsoft-com:office:smarttags" w:element="place">
        <w:smartTag w:uri="urn:schemas-microsoft-com:office:smarttags" w:element="City">
          <w:r>
            <w:t>Easton</w:t>
          </w:r>
        </w:smartTag>
      </w:smartTag>
      <w:r>
        <w:t xml:space="preserve"> 15 November 2009</w:t>
      </w:r>
    </w:p>
    <w:p w:rsidR="00A010A1" w:rsidRDefault="00A010A1" w:rsidP="00A010A1"/>
    <w:p w:rsidR="00A010A1" w:rsidRDefault="00AD5EE6" w:rsidP="00656688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6690360" cy="4213225"/>
            <wp:effectExtent l="19050" t="19050" r="15240" b="15875"/>
            <wp:docPr id="66" name="Picture 18" descr="Wix29Nov09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x29Nov09Ob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213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0A1" w:rsidRDefault="00A010A1" w:rsidP="00A010A1"/>
    <w:p w:rsidR="00A010A1" w:rsidRDefault="00A010A1" w:rsidP="00A010A1">
      <w:r>
        <w:t>Wix 29 November 2009</w:t>
      </w:r>
    </w:p>
    <w:p w:rsidR="00A010A1" w:rsidRDefault="00A010A1" w:rsidP="00A010A1"/>
    <w:p w:rsidR="00A010A1" w:rsidRDefault="00AD5EE6" w:rsidP="00656688">
      <w:pPr>
        <w:pStyle w:val="Heading2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690360" cy="4213225"/>
            <wp:effectExtent l="19050" t="19050" r="15240" b="15875"/>
            <wp:docPr id="65" name="Picture 19" descr="Wix30Jan10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x30Jan10Ob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213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3A53" w:rsidRDefault="00A010A1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A010A1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30th January 2010</w:t>
      </w:r>
    </w:p>
    <w:p w:rsidR="00453A53" w:rsidRDefault="00AD5EE6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noProof/>
          <w:sz w:val="24"/>
          <w:szCs w:val="24"/>
          <w:lang w:val="en-GB" w:eastAsia="en-GB"/>
        </w:rPr>
        <w:drawing>
          <wp:inline distT="0" distB="0" distL="0" distR="0">
            <wp:extent cx="6690360" cy="3634740"/>
            <wp:effectExtent l="19050" t="19050" r="15240" b="22860"/>
            <wp:docPr id="64" name="Picture 20" descr="Wix21Feb10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x21Feb10ob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6347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4787" w:rsidRDefault="00453A53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21 Feb 2010</w:t>
      </w:r>
    </w:p>
    <w:p w:rsidR="00365CD7" w:rsidRDefault="00514787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br w:type="page"/>
      </w:r>
      <w:r w:rsidR="00AD5EE6">
        <w:rPr>
          <w:rFonts w:ascii="Times New Roman" w:hAnsi="Times New Roman" w:cs="Times New Roman"/>
          <w:b w:val="0"/>
          <w:i w:val="0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678295" cy="4352290"/>
            <wp:effectExtent l="0" t="0" r="8255" b="0"/>
            <wp:docPr id="63" name="Picture 21" descr="Wix13Mar2010ob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x13Mar2010obs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D7" w:rsidRDefault="00514787" w:rsidP="00656688">
      <w:pPr>
        <w:pStyle w:val="Heading2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13 Mar 2010</w:t>
      </w:r>
      <w:r w:rsidR="00365CD7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748145" cy="3785235"/>
            <wp:effectExtent l="0" t="0" r="0" b="5715"/>
            <wp:docPr id="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D7" w:rsidRPr="00365CD7" w:rsidRDefault="00365CD7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365CD7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24 Oct 2010</w:t>
      </w:r>
    </w:p>
    <w:p w:rsidR="00365CD7" w:rsidRDefault="00AD5EE6" w:rsidP="00656688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6748145" cy="4224655"/>
            <wp:effectExtent l="19050" t="19050" r="14605" b="23495"/>
            <wp:docPr id="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4224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4787" w:rsidRDefault="00365CD7" w:rsidP="00365CD7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365CD7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Wix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29</w:t>
      </w:r>
      <w:r w:rsidRPr="00365CD7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Jan</w:t>
      </w:r>
      <w:r w:rsidRPr="00365CD7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201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1</w:t>
      </w:r>
    </w:p>
    <w:p w:rsidR="00365CD7" w:rsidRPr="00365CD7" w:rsidRDefault="00514787" w:rsidP="00365CD7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br w:type="page"/>
      </w:r>
      <w:r w:rsidR="00AD5EE6">
        <w:rPr>
          <w:rFonts w:ascii="Times New Roman" w:hAnsi="Times New Roman" w:cs="Times New Roman"/>
          <w:b w:val="0"/>
          <w:i w:val="0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690360" cy="4178300"/>
            <wp:effectExtent l="19050" t="19050" r="15240" b="12700"/>
            <wp:docPr id="60" name="Picture 24" descr="obs20Feb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bs20Feb20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17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1166" w:rsidRDefault="00514787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514787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20 Feb 2011</w:t>
      </w:r>
    </w:p>
    <w:p w:rsidR="00F21166" w:rsidRDefault="00AD5EE6" w:rsidP="00656688">
      <w:pPr>
        <w:pStyle w:val="Heading2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741035" cy="3738880"/>
            <wp:effectExtent l="19050" t="19050" r="12065" b="1397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38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1166" w:rsidRPr="00F21166" w:rsidRDefault="00F21166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F2116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12 March 2011</w:t>
      </w:r>
    </w:p>
    <w:p w:rsidR="00F21166" w:rsidRDefault="00F21166" w:rsidP="00656688">
      <w:pPr>
        <w:pStyle w:val="Heading2"/>
        <w:rPr>
          <w:noProof/>
          <w:lang w:val="en-GB" w:eastAsia="en-GB"/>
        </w:rPr>
      </w:pPr>
      <w:r>
        <w:rPr>
          <w:noProof/>
          <w:lang w:val="en-GB" w:eastAsia="en-GB"/>
        </w:rP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5937885" cy="3843020"/>
            <wp:effectExtent l="19050" t="19050" r="24765" b="2413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43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5EC5" w:rsidRDefault="00F21166" w:rsidP="00656688">
      <w:pPr>
        <w:pStyle w:val="Heading2"/>
      </w:pPr>
      <w:r w:rsidRPr="00F21166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22 Oct 2011</w:t>
      </w:r>
    </w:p>
    <w:p w:rsidR="00B55EC5" w:rsidRDefault="00AD5EE6" w:rsidP="00656688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6308090" cy="3808095"/>
            <wp:effectExtent l="19050" t="19050" r="16510" b="20955"/>
            <wp:docPr id="5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38080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7BE0" w:rsidRDefault="00B55EC5" w:rsidP="00656688">
      <w:pPr>
        <w:pStyle w:val="Heading2"/>
      </w:pPr>
      <w:r w:rsidRPr="00B55EC5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11 Dec 2011</w:t>
      </w:r>
      <w:r w:rsidR="00B87BE0"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690360" cy="4120515"/>
            <wp:effectExtent l="19050" t="19050" r="15240" b="13335"/>
            <wp:docPr id="5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1205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274D" w:rsidRPr="000C274D" w:rsidRDefault="00B87BE0" w:rsidP="000C274D">
      <w:pPr>
        <w:pStyle w:val="Heading2"/>
      </w:pPr>
      <w:r w:rsidRPr="00B87BE0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27 Jan 2012</w:t>
      </w:r>
    </w:p>
    <w:p w:rsidR="00340A98" w:rsidRDefault="00AD5EE6" w:rsidP="00656688">
      <w:pPr>
        <w:pStyle w:val="Heading2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6690360" cy="3912235"/>
            <wp:effectExtent l="19050" t="19050" r="15240" b="12065"/>
            <wp:docPr id="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12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C274D" w:rsidRPr="000C274D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19 Feb 2012</w:t>
      </w:r>
      <w:r w:rsidR="00AD5B43"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528435" cy="4131945"/>
            <wp:effectExtent l="19050" t="19050" r="24765" b="20955"/>
            <wp:docPr id="5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131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D5B43" w:rsidRPr="00AD5B43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Wix 10 March 2012</w:t>
      </w:r>
    </w:p>
    <w:p w:rsidR="00340A98" w:rsidRPr="00340A98" w:rsidRDefault="00AD5EE6" w:rsidP="00340A98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6458585" cy="4109085"/>
            <wp:effectExtent l="19050" t="19050" r="18415" b="24765"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41090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0A98" w:rsidRDefault="00340A98" w:rsidP="00340A98">
      <w:r>
        <w:t>Wix 29 October 2012</w:t>
      </w:r>
    </w:p>
    <w:p w:rsidR="00340A98" w:rsidRDefault="00AD5EE6" w:rsidP="00340A98">
      <w:r>
        <w:rPr>
          <w:noProof/>
          <w:lang w:val="en-GB" w:eastAsia="en-GB"/>
        </w:rPr>
        <w:lastRenderedPageBreak/>
        <w:drawing>
          <wp:inline distT="0" distB="0" distL="0" distR="0">
            <wp:extent cx="6562725" cy="3935095"/>
            <wp:effectExtent l="0" t="0" r="9525" b="8255"/>
            <wp:docPr id="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98" w:rsidRDefault="00340A98" w:rsidP="00340A98">
      <w:r>
        <w:t>Wix 9 December 2012</w:t>
      </w:r>
    </w:p>
    <w:p w:rsidR="00340A98" w:rsidRDefault="00340A98" w:rsidP="00340A98"/>
    <w:p w:rsidR="00340A98" w:rsidRPr="00340A98" w:rsidRDefault="00340A98" w:rsidP="00340A98"/>
    <w:p w:rsidR="000A3320" w:rsidRDefault="00AD5EE6" w:rsidP="00656688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6482080" cy="3877310"/>
            <wp:effectExtent l="0" t="0" r="0" b="8890"/>
            <wp:docPr id="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24" w:rsidRDefault="000A3320">
      <w:r>
        <w:t>Wix 16 February 2013</w:t>
      </w:r>
      <w:r w:rsidR="00656688"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504940" cy="4144010"/>
            <wp:effectExtent l="19050" t="19050" r="10160" b="27940"/>
            <wp:docPr id="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1440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1424" w:rsidRDefault="00181424">
      <w:r>
        <w:t>Wix 26 Oct 2013 “ICD”</w:t>
      </w:r>
    </w:p>
    <w:p w:rsidR="00181424" w:rsidRDefault="00181424"/>
    <w:p w:rsidR="00181424" w:rsidRDefault="00AD5EE6">
      <w:r>
        <w:rPr>
          <w:noProof/>
          <w:lang w:val="en-GB" w:eastAsia="en-GB"/>
        </w:rPr>
        <w:drawing>
          <wp:inline distT="0" distB="0" distL="0" distR="0">
            <wp:extent cx="6528435" cy="4155440"/>
            <wp:effectExtent l="19050" t="19050" r="24765" b="16510"/>
            <wp:docPr id="4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155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522C" w:rsidRDefault="00181424" w:rsidP="00181424">
      <w:r>
        <w:t>Wix 23 Nov 2013  “Curves and crosses”</w:t>
      </w:r>
    </w:p>
    <w:p w:rsidR="00A7522C" w:rsidRDefault="00A7522C"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6424218" cy="4093534"/>
            <wp:effectExtent l="19050" t="19050" r="15240" b="21590"/>
            <wp:docPr id="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40" cy="409909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23AC" w:rsidRDefault="00A7522C">
      <w:r>
        <w:t>Wix 18 Jan 2014</w:t>
      </w:r>
    </w:p>
    <w:p w:rsidR="008623AC" w:rsidRDefault="008623AC"/>
    <w:p w:rsidR="00A7522C" w:rsidRDefault="008623AC">
      <w:r>
        <w:rPr>
          <w:noProof/>
          <w:lang w:val="en-GB" w:eastAsia="en-GB"/>
        </w:rPr>
        <w:drawing>
          <wp:inline distT="0" distB="0" distL="0" distR="0">
            <wp:extent cx="6443331" cy="3975568"/>
            <wp:effectExtent l="19050" t="19050" r="1524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16feb1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944" cy="3977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424" w:rsidRDefault="00181424" w:rsidP="00181424"/>
    <w:p w:rsidR="008623AC" w:rsidRDefault="008623AC" w:rsidP="008623AC">
      <w:r>
        <w:t>Wix 16 Feb 2014</w:t>
      </w:r>
    </w:p>
    <w:p w:rsidR="0062798E" w:rsidRDefault="0062798E" w:rsidP="008623AC">
      <w:r>
        <w:rPr>
          <w:noProof/>
          <w:lang w:val="en-GB" w:eastAsia="en-GB"/>
        </w:rPr>
        <w:lastRenderedPageBreak/>
        <w:drawing>
          <wp:inline distT="0" distB="0" distL="0" distR="0">
            <wp:extent cx="6285605" cy="3937299"/>
            <wp:effectExtent l="0" t="0" r="127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14" cy="39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C" w:rsidRDefault="008623AC"/>
    <w:p w:rsidR="00A81337" w:rsidRDefault="0062798E">
      <w:r>
        <w:t>Wix 8</w:t>
      </w:r>
      <w:r w:rsidRPr="0062798E">
        <w:rPr>
          <w:vertAlign w:val="superscript"/>
        </w:rPr>
        <w:t>th</w:t>
      </w:r>
      <w:r>
        <w:t xml:space="preserve"> March 2014</w:t>
      </w:r>
    </w:p>
    <w:p w:rsidR="00A81337" w:rsidRDefault="00A81337"/>
    <w:p w:rsidR="00A81337" w:rsidRDefault="00A81337">
      <w:r>
        <w:rPr>
          <w:noProof/>
          <w:lang w:val="en-GB" w:eastAsia="en-GB"/>
        </w:rPr>
        <w:drawing>
          <wp:inline distT="0" distB="0" distL="0" distR="0" wp14:anchorId="412F6264" wp14:editId="74AE82D4">
            <wp:extent cx="6325496" cy="4208212"/>
            <wp:effectExtent l="19050" t="19050" r="18415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45487" cy="4221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F7B" w:rsidRDefault="00A81337">
      <w:r>
        <w:t>Wix 25th October 2014</w:t>
      </w:r>
    </w:p>
    <w:p w:rsidR="00FB7F7B" w:rsidRDefault="00FB7F7B">
      <w:r>
        <w:rPr>
          <w:noProof/>
          <w:lang w:val="en-GB" w:eastAsia="en-GB"/>
        </w:rPr>
        <w:lastRenderedPageBreak/>
        <w:drawing>
          <wp:inline distT="0" distB="0" distL="0" distR="0" wp14:anchorId="794C4E86" wp14:editId="1C52A8FB">
            <wp:extent cx="6398646" cy="385354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0633" cy="38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7B" w:rsidRDefault="00FB7F7B"/>
    <w:p w:rsidR="00FB7F7B" w:rsidRDefault="00FB7F7B">
      <w:r>
        <w:t>Wix 22</w:t>
      </w:r>
      <w:r w:rsidRPr="00FB7F7B">
        <w:rPr>
          <w:vertAlign w:val="superscript"/>
        </w:rPr>
        <w:t>nd</w:t>
      </w:r>
      <w:r>
        <w:t xml:space="preserve"> November 2014                    (2/4  – see March 2009, 2007)</w:t>
      </w:r>
    </w:p>
    <w:p w:rsidR="00B41F3E" w:rsidRDefault="00B41F3E"/>
    <w:p w:rsidR="00B41F3E" w:rsidRDefault="00B41F3E"/>
    <w:p w:rsidR="00B41F3E" w:rsidRDefault="00B41F3E"/>
    <w:p w:rsidR="00B41F3E" w:rsidRDefault="00B41F3E" w:rsidP="000C274D">
      <w:r>
        <w:rPr>
          <w:noProof/>
          <w:lang w:val="en-GB" w:eastAsia="en-GB"/>
        </w:rPr>
        <w:drawing>
          <wp:inline distT="0" distB="0" distL="0" distR="0">
            <wp:extent cx="6400800" cy="385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F3E" w:rsidRDefault="00B41F3E" w:rsidP="000C274D"/>
    <w:p w:rsidR="00032379" w:rsidRDefault="00B41F3E" w:rsidP="000C274D">
      <w:r>
        <w:t xml:space="preserve">Wix 17 January 2015        </w:t>
      </w:r>
    </w:p>
    <w:p w:rsidR="00032379" w:rsidRDefault="00032379"/>
    <w:p w:rsidR="000C274D" w:rsidRPr="000C274D" w:rsidRDefault="00032379" w:rsidP="000C274D">
      <w:r>
        <w:rPr>
          <w:noProof/>
          <w:lang w:val="en-GB" w:eastAsia="en-GB"/>
        </w:rPr>
        <w:drawing>
          <wp:inline distT="0" distB="0" distL="0" distR="0">
            <wp:extent cx="64008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F3E">
        <w:t xml:space="preserve">            </w:t>
      </w:r>
    </w:p>
    <w:p w:rsidR="00032379" w:rsidRDefault="00032379" w:rsidP="00032379">
      <w:r>
        <w:t xml:space="preserve">Wix 15 February 2015        </w:t>
      </w:r>
    </w:p>
    <w:p w:rsidR="00D241DB" w:rsidRDefault="00D241DB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32379" w:rsidRDefault="00D241DB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  <w:lang w:val="en-GB" w:eastAsia="en-GB"/>
        </w:rPr>
        <w:drawing>
          <wp:inline distT="0" distB="0" distL="0" distR="0">
            <wp:extent cx="6400800" cy="3857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2" w:rsidRDefault="00D241DB" w:rsidP="00D241DB">
      <w:r>
        <w:t xml:space="preserve">Wix 7 March 2015 </w:t>
      </w:r>
    </w:p>
    <w:p w:rsidR="00520062" w:rsidRDefault="00520062">
      <w:r>
        <w:br w:type="page"/>
      </w:r>
    </w:p>
    <w:p w:rsidR="00D241DB" w:rsidRDefault="00520062" w:rsidP="00D241DB">
      <w:r>
        <w:rPr>
          <w:noProof/>
          <w:lang w:val="en-GB" w:eastAsia="en-GB"/>
        </w:rPr>
        <w:lastRenderedPageBreak/>
        <w:drawing>
          <wp:inline distT="0" distB="0" distL="0" distR="0">
            <wp:extent cx="6151296" cy="4092498"/>
            <wp:effectExtent l="19050" t="19050" r="20955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Wix24Oct201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39" cy="4100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241DB">
        <w:t xml:space="preserve">       </w:t>
      </w:r>
    </w:p>
    <w:p w:rsidR="00FE0997" w:rsidRDefault="00520062">
      <w:r>
        <w:t>Wix 24 Oct 2015</w:t>
      </w:r>
      <w:r w:rsidR="00E05500">
        <w:br/>
      </w:r>
      <w:r w:rsidR="00E05500">
        <w:br/>
      </w:r>
      <w:r w:rsidR="00E05500">
        <w:rPr>
          <w:rFonts w:ascii="Arial" w:hAnsi="Arial" w:cs="Arial"/>
          <w:b/>
          <w:bCs/>
          <w:i/>
          <w:iCs/>
          <w:noProof/>
          <w:sz w:val="28"/>
          <w:szCs w:val="28"/>
          <w:lang w:val="en-GB" w:eastAsia="en-GB"/>
        </w:rPr>
        <w:drawing>
          <wp:inline distT="0" distB="0" distL="0" distR="0" wp14:anchorId="0595EE76" wp14:editId="63E9DB6A">
            <wp:extent cx="6184818" cy="4114800"/>
            <wp:effectExtent l="19050" t="19050" r="2603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Wix29Nov201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39" cy="4125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5500">
        <w:br/>
        <w:t>Wix 29 Nov 2015</w:t>
      </w:r>
    </w:p>
    <w:p w:rsidR="00FE0997" w:rsidRDefault="00FE0997">
      <w:r>
        <w:rPr>
          <w:noProof/>
          <w:lang w:val="en-GB" w:eastAsia="en-GB"/>
        </w:rPr>
        <w:lastRenderedPageBreak/>
        <w:drawing>
          <wp:inline distT="0" distB="0" distL="0" distR="0">
            <wp:extent cx="6680649" cy="4236335"/>
            <wp:effectExtent l="19050" t="19050" r="25400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243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2CBE" w:rsidRDefault="00FE0997" w:rsidP="00E05500">
      <w:r>
        <w:t>Wix 23 Jan 2016</w:t>
      </w:r>
    </w:p>
    <w:p w:rsidR="00A92CBE" w:rsidRDefault="00A92CBE" w:rsidP="00E05500"/>
    <w:p w:rsidR="00A92CBE" w:rsidRDefault="00A92CBE" w:rsidP="00E05500">
      <w:r>
        <w:rPr>
          <w:noProof/>
          <w:lang w:val="en-GB" w:eastAsia="en-GB"/>
        </w:rPr>
        <w:drawing>
          <wp:inline distT="0" distB="0" distL="0" distR="0">
            <wp:extent cx="6690164" cy="4016415"/>
            <wp:effectExtent l="19050" t="19050" r="15875" b="222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01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2CBE" w:rsidRDefault="00A92CBE" w:rsidP="00E05500">
      <w:r>
        <w:t>Wix 14 Feb 2016</w:t>
      </w:r>
    </w:p>
    <w:p w:rsidR="00A92CBE" w:rsidRDefault="00A92CBE"/>
    <w:p w:rsidR="00A92CBE" w:rsidRDefault="00A92CBE"/>
    <w:p w:rsidR="00A92CBE" w:rsidRDefault="009351E4">
      <w:r>
        <w:rPr>
          <w:noProof/>
          <w:lang w:val="en-GB" w:eastAsia="en-GB"/>
        </w:rPr>
        <w:drawing>
          <wp:inline distT="0" distB="0" distL="0" distR="0">
            <wp:extent cx="6691630" cy="4128770"/>
            <wp:effectExtent l="19050" t="19050" r="13970" b="241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128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72C8" w:rsidRDefault="00A92CBE">
      <w:r>
        <w:t>Wix 13 March 2016</w:t>
      </w:r>
    </w:p>
    <w:p w:rsidR="007372C8" w:rsidRDefault="007372C8"/>
    <w:p w:rsidR="007372C8" w:rsidRDefault="007372C8">
      <w:r>
        <w:rPr>
          <w:noProof/>
          <w:lang w:val="en-GB" w:eastAsia="en-GB"/>
        </w:rPr>
        <w:drawing>
          <wp:inline distT="0" distB="0" distL="0" distR="0">
            <wp:extent cx="6691630" cy="36499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C8" w:rsidRDefault="007372C8">
      <w:r>
        <w:t>Wix 22 October 2016</w:t>
      </w:r>
    </w:p>
    <w:p w:rsidR="007372C8" w:rsidRDefault="007372C8">
      <w:r>
        <w:br w:type="page"/>
      </w:r>
    </w:p>
    <w:p w:rsidR="007372C8" w:rsidRDefault="007372C8">
      <w:r>
        <w:rPr>
          <w:noProof/>
          <w:lang w:val="en-GB" w:eastAsia="en-GB"/>
        </w:rPr>
        <w:lastRenderedPageBreak/>
        <w:drawing>
          <wp:inline distT="0" distB="0" distL="0" distR="0">
            <wp:extent cx="6705600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896" cy="36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8F" w:rsidRDefault="007372C8">
      <w:r>
        <w:t>Wix 26 November 2016</w:t>
      </w:r>
    </w:p>
    <w:p w:rsidR="003A158F" w:rsidRDefault="003A158F"/>
    <w:p w:rsidR="003A158F" w:rsidRDefault="003A158F"/>
    <w:p w:rsidR="0046216E" w:rsidRDefault="003A158F">
      <w:r>
        <w:rPr>
          <w:noProof/>
          <w:lang w:val="en-GB" w:eastAsia="en-GB"/>
        </w:rPr>
        <w:drawing>
          <wp:inline distT="0" distB="0" distL="0" distR="0">
            <wp:extent cx="6703695" cy="4469130"/>
            <wp:effectExtent l="0" t="0" r="190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Wix 21 January 2017</w:t>
      </w:r>
    </w:p>
    <w:p w:rsidR="0046216E" w:rsidRDefault="0046216E">
      <w:r>
        <w:rPr>
          <w:noProof/>
          <w:lang w:val="en-GB" w:eastAsia="en-GB"/>
        </w:rPr>
        <w:lastRenderedPageBreak/>
        <w:drawing>
          <wp:inline distT="0" distB="0" distL="0" distR="0">
            <wp:extent cx="6295869" cy="41972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16" cy="41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6E" w:rsidRDefault="0046216E">
      <w:r>
        <w:t>Wix 11 February 2017</w:t>
      </w:r>
    </w:p>
    <w:p w:rsidR="0046216E" w:rsidRDefault="0046216E"/>
    <w:p w:rsidR="0046216E" w:rsidRDefault="0046216E">
      <w:r>
        <w:rPr>
          <w:noProof/>
          <w:lang w:val="en-GB" w:eastAsia="en-GB"/>
        </w:rPr>
        <w:drawing>
          <wp:inline distT="0" distB="0" distL="0" distR="0">
            <wp:extent cx="6333344" cy="422202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938" cy="42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B7" w:rsidRDefault="0046216E">
      <w:r>
        <w:t>Wix 11 March 2017</w:t>
      </w:r>
      <w:r w:rsidR="00A92CBE">
        <w:br w:type="page"/>
      </w:r>
      <w:r w:rsidR="005D47B7">
        <w:rPr>
          <w:noProof/>
          <w:lang w:val="en-GB" w:eastAsia="en-GB"/>
        </w:rPr>
        <w:lastRenderedPageBreak/>
        <w:drawing>
          <wp:inline distT="0" distB="0" distL="0" distR="0">
            <wp:extent cx="6172200" cy="411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C8" w:rsidRDefault="005D47B7">
      <w:r>
        <w:t>Wix 21 October 2017</w:t>
      </w:r>
    </w:p>
    <w:p w:rsidR="00536FC8" w:rsidRDefault="00536FC8"/>
    <w:p w:rsidR="00536FC8" w:rsidRDefault="00536FC8"/>
    <w:p w:rsidR="00536FC8" w:rsidRDefault="00536FC8">
      <w:r>
        <w:rPr>
          <w:noProof/>
          <w:lang w:val="en-GB" w:eastAsia="en-GB"/>
        </w:rPr>
        <w:drawing>
          <wp:inline distT="0" distB="0" distL="0" distR="0" wp14:anchorId="56B8B0F4" wp14:editId="16A0A5BE">
            <wp:extent cx="6172200" cy="411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C8" w:rsidRDefault="00536FC8">
      <w:r>
        <w:t>Wix 25 November 2017</w:t>
      </w:r>
    </w:p>
    <w:p w:rsidR="00536FC8" w:rsidRDefault="00536FC8">
      <w:r>
        <w:rPr>
          <w:noProof/>
          <w:lang w:val="en-GB" w:eastAsia="en-GB"/>
        </w:rPr>
        <w:lastRenderedPageBreak/>
        <w:drawing>
          <wp:inline distT="0" distB="0" distL="0" distR="0" wp14:anchorId="77C13798" wp14:editId="099EE3C7">
            <wp:extent cx="6214187" cy="414279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26714" cy="41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C8" w:rsidRDefault="00536FC8">
      <w:r>
        <w:t>Wix 27 Jan 2018</w:t>
      </w:r>
    </w:p>
    <w:p w:rsidR="00B162F7" w:rsidRDefault="00B162F7"/>
    <w:p w:rsidR="00B162F7" w:rsidRDefault="00B162F7">
      <w:r>
        <w:rPr>
          <w:noProof/>
          <w:lang w:val="en-GB" w:eastAsia="en-GB"/>
        </w:rPr>
        <w:drawing>
          <wp:inline distT="0" distB="0" distL="0" distR="0" wp14:anchorId="19126C36" wp14:editId="3C0457F0">
            <wp:extent cx="6457950" cy="3990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B7" w:rsidRDefault="00B162F7">
      <w:r>
        <w:t>Wix 10 Feb 2018</w:t>
      </w:r>
    </w:p>
    <w:p w:rsidR="00B162F7" w:rsidRDefault="00B162F7">
      <w:r>
        <w:rPr>
          <w:noProof/>
          <w:lang w:val="en-GB" w:eastAsia="en-GB"/>
        </w:rPr>
        <w:lastRenderedPageBreak/>
        <w:drawing>
          <wp:inline distT="0" distB="0" distL="0" distR="0" wp14:anchorId="44000088" wp14:editId="04702CCB">
            <wp:extent cx="6537367" cy="3939932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63355" cy="39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BE" w:rsidRDefault="00B162F7" w:rsidP="0046216E">
      <w:r>
        <w:t>Wix 11 March 2018</w:t>
      </w:r>
    </w:p>
    <w:p w:rsidR="009D0935" w:rsidRDefault="009D0935" w:rsidP="0046216E"/>
    <w:p w:rsidR="009D0935" w:rsidRDefault="009D0935">
      <w:r>
        <w:rPr>
          <w:noProof/>
          <w:lang w:val="en-GB" w:eastAsia="en-GB"/>
        </w:rPr>
        <w:drawing>
          <wp:inline distT="0" distB="0" distL="0" distR="0">
            <wp:extent cx="6537325" cy="4358217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933" cy="436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35" w:rsidRDefault="009D0935">
      <w:r>
        <w:t>Wix 27 Oct 2018</w:t>
      </w:r>
      <w:r>
        <w:br w:type="page"/>
      </w:r>
    </w:p>
    <w:p w:rsidR="009D0935" w:rsidRDefault="009D0935">
      <w:r>
        <w:rPr>
          <w:noProof/>
          <w:lang w:val="en-GB" w:eastAsia="en-GB"/>
        </w:rPr>
        <w:lastRenderedPageBreak/>
        <w:drawing>
          <wp:inline distT="0" distB="0" distL="0" distR="0">
            <wp:extent cx="6400800" cy="4267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s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36" cy="428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19" w:rsidRDefault="009D0935">
      <w:r>
        <w:t>Wix 24 Nov 2018</w:t>
      </w:r>
    </w:p>
    <w:p w:rsidR="003A2119" w:rsidRDefault="003A2119"/>
    <w:p w:rsidR="003A2119" w:rsidRDefault="003A2119">
      <w:r>
        <w:rPr>
          <w:noProof/>
          <w:lang w:val="en-GB" w:eastAsia="en-GB"/>
        </w:rPr>
        <w:drawing>
          <wp:inline distT="0" distB="0" distL="0" distR="0" wp14:anchorId="2140D821" wp14:editId="359386CC">
            <wp:extent cx="6385560" cy="4169084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14833" cy="418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E31" w:rsidRDefault="003A2119">
      <w:r>
        <w:t>Wix 26 Jan 2019</w:t>
      </w:r>
    </w:p>
    <w:p w:rsidR="00DA6E31" w:rsidRDefault="00DA6E31"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486525" cy="38766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E31" w:rsidRDefault="00DA6E31">
      <w:r>
        <w:t>Wix 10 Feb 2019</w:t>
      </w:r>
    </w:p>
    <w:p w:rsidR="00AD777B" w:rsidRDefault="00AD777B"/>
    <w:p w:rsidR="00AD777B" w:rsidRDefault="00AD777B"/>
    <w:p w:rsidR="00AD777B" w:rsidRDefault="00AD777B">
      <w:r>
        <w:rPr>
          <w:noProof/>
          <w:lang w:val="en-GB" w:eastAsia="en-GB"/>
        </w:rPr>
        <w:drawing>
          <wp:inline distT="0" distB="0" distL="0" distR="0">
            <wp:extent cx="6486525" cy="38766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F" w:rsidRDefault="00AD777B">
      <w:r>
        <w:t>Wix 10 March 2019</w:t>
      </w:r>
    </w:p>
    <w:p w:rsidR="00B162F7" w:rsidRDefault="00B162F7">
      <w:r>
        <w:br w:type="page"/>
      </w:r>
      <w:r w:rsidR="005C260F">
        <w:rPr>
          <w:noProof/>
          <w:lang w:val="en-GB" w:eastAsia="en-GB"/>
        </w:rPr>
        <w:lastRenderedPageBreak/>
        <w:drawing>
          <wp:inline distT="0" distB="0" distL="0" distR="0">
            <wp:extent cx="6324600" cy="4216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s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F" w:rsidRDefault="005C260F" w:rsidP="005C260F">
      <w:r>
        <w:t>Wix 26 October 2019</w:t>
      </w:r>
    </w:p>
    <w:p w:rsidR="005C260F" w:rsidRDefault="005C260F" w:rsidP="005C260F"/>
    <w:p w:rsidR="005C260F" w:rsidRDefault="005C260F" w:rsidP="005C260F">
      <w:r>
        <w:rPr>
          <w:noProof/>
          <w:lang w:val="en-GB" w:eastAsia="en-GB"/>
        </w:rPr>
        <w:drawing>
          <wp:inline distT="0" distB="0" distL="0" distR="0">
            <wp:extent cx="6318250" cy="4212167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s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03" cy="42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F" w:rsidRDefault="005C260F" w:rsidP="005C260F">
      <w:r>
        <w:t>Wix 23 November 2019</w:t>
      </w:r>
    </w:p>
    <w:p w:rsidR="005C260F" w:rsidRDefault="00003FB9">
      <w:r>
        <w:rPr>
          <w:noProof/>
          <w:lang w:val="en-GB" w:eastAsia="en-GB"/>
        </w:rPr>
        <w:lastRenderedPageBreak/>
        <w:drawing>
          <wp:inline distT="0" distB="0" distL="0" distR="0">
            <wp:extent cx="6372373" cy="4248249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s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10" cy="42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F" w:rsidRDefault="00003FB9">
      <w:r>
        <w:t>Wix 25 Jan 2020</w:t>
      </w:r>
    </w:p>
    <w:p w:rsidR="00EC076A" w:rsidRDefault="00EC076A"/>
    <w:p w:rsidR="00EC076A" w:rsidRDefault="00EC076A">
      <w:r>
        <w:rPr>
          <w:noProof/>
          <w:lang w:val="en-GB" w:eastAsia="en-GB"/>
        </w:rPr>
        <w:drawing>
          <wp:inline distT="0" distB="0" distL="0" distR="0" wp14:anchorId="71E55E75" wp14:editId="5F6B4FD9">
            <wp:extent cx="6172200" cy="4114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6A" w:rsidRDefault="00EC076A">
      <w:r>
        <w:t>Wix 8 Mar 2020</w:t>
      </w:r>
    </w:p>
    <w:p w:rsidR="00341C6C" w:rsidRDefault="005C260F">
      <w:r>
        <w:br w:type="page"/>
      </w:r>
      <w:r w:rsidR="00341C6C">
        <w:rPr>
          <w:noProof/>
          <w:lang w:val="en-GB" w:eastAsia="en-GB"/>
        </w:rPr>
        <w:lastRenderedPageBreak/>
        <w:drawing>
          <wp:inline distT="0" distB="0" distL="0" distR="0" wp14:anchorId="7736F907" wp14:editId="12FC7A08">
            <wp:extent cx="6096000" cy="4064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736" cy="40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C6C">
        <w:br/>
        <w:t>Wix 25 October 2020</w:t>
      </w:r>
    </w:p>
    <w:p w:rsidR="00341C6C" w:rsidRDefault="00341C6C"/>
    <w:p w:rsidR="00341C6C" w:rsidRDefault="00DE7F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44.25pt">
            <v:imagedata r:id="rId75" o:title="obs"/>
          </v:shape>
        </w:pict>
      </w:r>
    </w:p>
    <w:p w:rsidR="00341C6C" w:rsidRDefault="00341C6C">
      <w:r>
        <w:t>Wix 16 October 2021</w:t>
      </w:r>
    </w:p>
    <w:p w:rsidR="00341C6C" w:rsidRDefault="00341C6C">
      <w:r>
        <w:rPr>
          <w:noProof/>
          <w:lang w:val="en-GB" w:eastAsia="en-GB"/>
        </w:rPr>
        <w:lastRenderedPageBreak/>
        <w:drawing>
          <wp:inline distT="0" distB="0" distL="0" distR="0">
            <wp:extent cx="3252249" cy="7959352"/>
            <wp:effectExtent l="0" t="0" r="5715" b="3810"/>
            <wp:docPr id="85" name="Picture 85" descr="C:\Users\mikew\AppData\Local\Microsoft\Windows\INetCache\Content.Word\o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ew\AppData\Local\Microsoft\Windows\INetCache\Content.Word\obs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09" cy="80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5DCFE64" wp14:editId="2A181460">
            <wp:extent cx="3324063" cy="7964496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063" cy="79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Wix 21 November 2021</w:t>
      </w:r>
      <w:r>
        <w:tab/>
      </w:r>
      <w:r>
        <w:tab/>
      </w:r>
      <w:r>
        <w:tab/>
      </w:r>
      <w:r>
        <w:tab/>
      </w:r>
      <w:r>
        <w:tab/>
        <w:t>Wix 23 January 2022</w:t>
      </w:r>
    </w:p>
    <w:p w:rsidR="00341C6C" w:rsidRDefault="00341C6C"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 wp14:anchorId="6C81706A" wp14:editId="3CC271F8">
            <wp:extent cx="3419712" cy="8193667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66" cy="828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0F" w:rsidRDefault="005C260F"/>
    <w:p w:rsidR="00341C6C" w:rsidRDefault="00341C6C">
      <w:r>
        <w:t xml:space="preserve">       Wix 13 February 2022</w:t>
      </w:r>
    </w:p>
    <w:p w:rsidR="00341C6C" w:rsidRDefault="00341C6C"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 wp14:anchorId="622EF520" wp14:editId="3E7EB407">
            <wp:extent cx="6377554" cy="4659923"/>
            <wp:effectExtent l="0" t="0" r="4445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388" cy="4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6C" w:rsidRDefault="00341C6C">
      <w:r>
        <w:t xml:space="preserve">Wix 13 March 2022 </w:t>
      </w:r>
      <w:r>
        <w:br w:type="page"/>
      </w:r>
      <w:r w:rsidR="00DE7F7C">
        <w:lastRenderedPageBreak/>
        <w:pict>
          <v:shape id="_x0000_i1026" type="#_x0000_t75" style="width:261pt;height:624.75pt">
            <v:imagedata r:id="rId80" o:title="obs"/>
          </v:shape>
        </w:pict>
      </w:r>
      <w:r w:rsidR="0068696C">
        <w:t xml:space="preserve">   </w:t>
      </w:r>
      <w:r w:rsidR="0068696C">
        <w:rPr>
          <w:noProof/>
          <w:lang w:val="en-GB" w:eastAsia="en-GB"/>
        </w:rPr>
        <w:drawing>
          <wp:inline distT="0" distB="0" distL="0" distR="0" wp14:anchorId="15873EB3" wp14:editId="007D1E1E">
            <wp:extent cx="3262468" cy="779284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s4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41" cy="779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6C" w:rsidRDefault="0068696C"/>
    <w:p w:rsidR="0068696C" w:rsidRDefault="0068696C"/>
    <w:p w:rsidR="0068696C" w:rsidRDefault="0068696C">
      <w:r>
        <w:t>Wix 8 Oct 2022</w:t>
      </w:r>
      <w:r>
        <w:tab/>
      </w:r>
      <w:r>
        <w:tab/>
      </w:r>
      <w:r>
        <w:tab/>
      </w:r>
      <w:r>
        <w:tab/>
      </w:r>
      <w:r>
        <w:tab/>
      </w:r>
      <w:r>
        <w:tab/>
        <w:t>Wix 20 Nov 2022</w:t>
      </w:r>
    </w:p>
    <w:p w:rsidR="0068696C" w:rsidRDefault="0068696C">
      <w:r>
        <w:br w:type="page"/>
      </w:r>
    </w:p>
    <w:p w:rsidR="00C35670" w:rsidRDefault="00DE7F7C">
      <w:r>
        <w:lastRenderedPageBreak/>
        <w:pict>
          <v:shape id="_x0000_i1027" type="#_x0000_t75" style="width:234.75pt;height:561pt">
            <v:imagedata r:id="rId82" o:title="obs"/>
          </v:shape>
        </w:pict>
      </w:r>
      <w:r w:rsidR="00C35670">
        <w:t xml:space="preserve">       </w:t>
      </w:r>
      <w:r>
        <w:pict>
          <v:shape id="_x0000_i1028" type="#_x0000_t75" style="width:270.75pt;height:541.5pt">
            <v:imagedata r:id="rId83" o:title="obs"/>
          </v:shape>
        </w:pict>
      </w:r>
    </w:p>
    <w:p w:rsidR="00C35670" w:rsidRDefault="00C35670"/>
    <w:p w:rsidR="00C35670" w:rsidRDefault="00C35670">
      <w:r>
        <w:t>Wix 29 Jan 2023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Beechwood 19 March 2023</w:t>
      </w:r>
    </w:p>
    <w:p w:rsidR="00C35670" w:rsidRDefault="00C35670">
      <w:r>
        <w:br w:type="page"/>
      </w:r>
    </w:p>
    <w:p w:rsidR="00C35670" w:rsidRDefault="00DE7F7C">
      <w:r>
        <w:lastRenderedPageBreak/>
        <w:pict>
          <v:shape id="_x0000_i1029" type="#_x0000_t75" style="width:261pt;height:620.25pt">
            <v:imagedata r:id="rId84" o:title="Obstacles and cones map"/>
          </v:shape>
        </w:pict>
      </w:r>
      <w:r>
        <w:t xml:space="preserve">  </w:t>
      </w:r>
      <w:r>
        <w:rPr>
          <w:noProof/>
          <w:lang w:val="en-GB" w:eastAsia="en-GB"/>
        </w:rPr>
        <w:drawing>
          <wp:inline distT="0" distB="0" distL="0" distR="0">
            <wp:extent cx="3279621" cy="785486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stacles and cones map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26" cy="786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968" w:rsidRDefault="00563968"/>
    <w:p w:rsidR="00DE7F7C" w:rsidRDefault="00563968">
      <w:r>
        <w:t xml:space="preserve">              Beechwood 29 October 2023</w:t>
      </w:r>
      <w:r w:rsidR="00DE7F7C">
        <w:tab/>
      </w:r>
      <w:r w:rsidR="00DE7F7C">
        <w:tab/>
      </w:r>
      <w:r w:rsidR="00DE7F7C">
        <w:tab/>
        <w:t>Beechwood 26 Nov 2023</w:t>
      </w:r>
    </w:p>
    <w:p w:rsidR="00DE7F7C" w:rsidRDefault="00DE7F7C">
      <w:r>
        <w:br w:type="page"/>
      </w:r>
    </w:p>
    <w:p w:rsidR="00DE7F7C" w:rsidRDefault="00DE7F7C">
      <w:r>
        <w:rPr>
          <w:noProof/>
          <w:lang w:val="en-GB" w:eastAsia="en-GB"/>
        </w:rPr>
        <w:lastRenderedPageBreak/>
        <w:drawing>
          <wp:inline distT="0" distB="0" distL="0" distR="0">
            <wp:extent cx="3243532" cy="7731758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bstacles and cones map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563" cy="77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DE7F7C" w:rsidRDefault="00DE7F7C"/>
    <w:p w:rsidR="00DE7F7C" w:rsidRDefault="00DE7F7C"/>
    <w:p w:rsidR="00563968" w:rsidRDefault="00DE7F7C">
      <w:r>
        <w:t xml:space="preserve">          Beechwood 28 Jan 2024</w:t>
      </w:r>
      <w:r>
        <w:tab/>
      </w:r>
    </w:p>
    <w:p w:rsidR="0068696C" w:rsidRDefault="0068696C">
      <w:r>
        <w:br w:type="page"/>
      </w:r>
    </w:p>
    <w:p w:rsidR="00656688" w:rsidRDefault="00656688" w:rsidP="00E05500">
      <w:r>
        <w:lastRenderedPageBreak/>
        <w:t>World cup style events:</w:t>
      </w:r>
    </w:p>
    <w:p w:rsidR="00656688" w:rsidRDefault="00656688"/>
    <w:p w:rsidR="00656688" w:rsidRDefault="00656688">
      <w:r>
        <w:t xml:space="preserve"> </w:t>
      </w:r>
      <w:r w:rsidR="00AD5EE6">
        <w:rPr>
          <w:noProof/>
          <w:lang w:val="en-GB" w:eastAsia="en-GB"/>
        </w:rPr>
        <w:drawing>
          <wp:inline distT="0" distB="0" distL="0" distR="0">
            <wp:extent cx="2882265" cy="6724650"/>
            <wp:effectExtent l="19050" t="19050" r="13335" b="19050"/>
            <wp:docPr id="47" name="Picture 27" descr="Wix24Jan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x24Jan0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672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 w:rsidR="00AD5EE6">
        <w:rPr>
          <w:noProof/>
          <w:lang w:val="en-GB" w:eastAsia="en-GB"/>
        </w:rPr>
        <w:drawing>
          <wp:inline distT="0" distB="0" distL="0" distR="0">
            <wp:extent cx="3298825" cy="6736715"/>
            <wp:effectExtent l="19050" t="19050" r="15875" b="26035"/>
            <wp:docPr id="46" name="Picture 28" descr="Wix30De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x30Dec0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67367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688" w:rsidRDefault="00656688"/>
    <w:p w:rsidR="00656688" w:rsidRDefault="00FF3C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 C</w:t>
      </w:r>
    </w:p>
    <w:p w:rsidR="00365CD7" w:rsidRDefault="00656688">
      <w:r>
        <w:t>Wix 24 January 2009</w:t>
      </w:r>
      <w:r>
        <w:tab/>
      </w:r>
      <w:r>
        <w:tab/>
      </w:r>
      <w:r>
        <w:tab/>
      </w:r>
      <w:r>
        <w:tab/>
      </w:r>
      <w:r>
        <w:tab/>
        <w:t>Wix 30 December 2009</w:t>
      </w:r>
    </w:p>
    <w:p w:rsidR="00656688" w:rsidRDefault="00365CD7">
      <w:r>
        <w:br w:type="page"/>
      </w:r>
      <w:r w:rsidR="00AD5EE6">
        <w:rPr>
          <w:noProof/>
          <w:lang w:val="en-GB" w:eastAsia="en-GB"/>
        </w:rPr>
        <w:lastRenderedPageBreak/>
        <w:drawing>
          <wp:inline distT="0" distB="0" distL="0" distR="0">
            <wp:extent cx="3217545" cy="7997825"/>
            <wp:effectExtent l="19050" t="19050" r="20955" b="22225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7997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55EC5">
        <w:t xml:space="preserve">  </w:t>
      </w:r>
    </w:p>
    <w:p w:rsidR="00365CD7" w:rsidRDefault="00AD5EE6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-8039100</wp:posOffset>
            </wp:positionV>
            <wp:extent cx="3222625" cy="8021955"/>
            <wp:effectExtent l="19050" t="19050" r="15875" b="17145"/>
            <wp:wrapNone/>
            <wp:docPr id="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80219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A98" w:rsidRDefault="00365CD7">
      <w:r>
        <w:t>Wix 30 Dec 2010</w:t>
      </w:r>
      <w:r w:rsidR="00B55EC5">
        <w:tab/>
      </w:r>
      <w:r w:rsidR="00B55EC5">
        <w:tab/>
      </w:r>
      <w:r w:rsidR="00B55EC5">
        <w:tab/>
      </w:r>
      <w:r w:rsidR="00B55EC5">
        <w:tab/>
      </w:r>
      <w:r w:rsidR="00B55EC5">
        <w:tab/>
      </w:r>
      <w:r w:rsidR="00B55EC5">
        <w:tab/>
        <w:t>Wix 31 Dec 2011</w:t>
      </w:r>
    </w:p>
    <w:p w:rsidR="00340A98" w:rsidRDefault="00340A98" w:rsidP="00340A98">
      <w:r>
        <w:br w:type="page"/>
      </w:r>
    </w:p>
    <w:p w:rsidR="00365CD7" w:rsidRDefault="00AD5EE6">
      <w:r>
        <w:rPr>
          <w:noProof/>
          <w:lang w:val="en-GB" w:eastAsia="en-GB"/>
        </w:rPr>
        <w:lastRenderedPageBreak/>
        <w:drawing>
          <wp:inline distT="0" distB="0" distL="0" distR="0">
            <wp:extent cx="3263900" cy="7974965"/>
            <wp:effectExtent l="0" t="0" r="0" b="6985"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BB0">
        <w:t xml:space="preserve">   </w:t>
      </w:r>
      <w:r>
        <w:rPr>
          <w:noProof/>
          <w:lang w:val="en-GB" w:eastAsia="en-GB"/>
        </w:rPr>
        <w:drawing>
          <wp:inline distT="0" distB="0" distL="0" distR="0">
            <wp:extent cx="3275330" cy="8021320"/>
            <wp:effectExtent l="0" t="0" r="1270" b="0"/>
            <wp:docPr id="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98" w:rsidRDefault="00340A98"/>
    <w:p w:rsidR="00C276A1" w:rsidRDefault="00C96BB0" w:rsidP="00C96BB0">
      <w:r>
        <w:t xml:space="preserve"> </w:t>
      </w:r>
      <w:r w:rsidR="00340A98">
        <w:t>Wix 29 Dec 2012 (cones at 175cm)</w:t>
      </w:r>
      <w:r>
        <w:tab/>
      </w:r>
      <w:r>
        <w:tab/>
      </w:r>
      <w:r>
        <w:tab/>
        <w:t xml:space="preserve">      Wix 29 Dec 2013 (cones at 175cm) </w:t>
      </w:r>
      <w:r w:rsidR="00D253A6">
        <w:t xml:space="preserve"> </w:t>
      </w:r>
      <w:r>
        <w:t>Xmas Tree</w:t>
      </w:r>
    </w:p>
    <w:p w:rsidR="00C276A1" w:rsidRDefault="00C276A1">
      <w:r>
        <w:br w:type="page"/>
      </w:r>
    </w:p>
    <w:p w:rsidR="0062798E" w:rsidRDefault="00FE0997">
      <w:r>
        <w:rPr>
          <w:noProof/>
          <w:lang w:val="en-GB" w:eastAsia="en-GB"/>
        </w:rPr>
        <w:lastRenderedPageBreak/>
        <w:drawing>
          <wp:inline distT="0" distB="0" distL="0" distR="0">
            <wp:extent cx="3276600" cy="8020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</w:t>
      </w:r>
      <w:r>
        <w:rPr>
          <w:noProof/>
          <w:lang w:val="en-GB" w:eastAsia="en-GB"/>
        </w:rPr>
        <w:drawing>
          <wp:inline distT="0" distB="0" distL="0" distR="0">
            <wp:extent cx="3276600" cy="8020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97" w:rsidRDefault="00FE0997"/>
    <w:p w:rsidR="007372C8" w:rsidRDefault="00FE0997">
      <w:r>
        <w:t>Wix 28 Dec 2014 (cones at 175cm)                                 Wix 30 Dec 2015 (cones at 175cm)</w:t>
      </w:r>
    </w:p>
    <w:p w:rsidR="007372C8" w:rsidRDefault="007372C8">
      <w:r>
        <w:br w:type="page"/>
      </w:r>
    </w:p>
    <w:p w:rsidR="007372C8" w:rsidRDefault="007372C8">
      <w:r>
        <w:rPr>
          <w:noProof/>
          <w:lang w:val="en-GB" w:eastAsia="en-GB"/>
        </w:rPr>
        <w:lastRenderedPageBreak/>
        <w:drawing>
          <wp:inline distT="0" distB="0" distL="0" distR="0">
            <wp:extent cx="3276600" cy="8020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FC8">
        <w:t xml:space="preserve">  </w:t>
      </w:r>
      <w:r w:rsidR="00536FC8">
        <w:rPr>
          <w:noProof/>
          <w:lang w:val="en-GB" w:eastAsia="en-GB"/>
        </w:rPr>
        <w:drawing>
          <wp:inline distT="0" distB="0" distL="0" distR="0" wp14:anchorId="153D55E9" wp14:editId="6D15870F">
            <wp:extent cx="3321570" cy="778011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36634" cy="781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C8" w:rsidRDefault="007372C8"/>
    <w:p w:rsidR="00341C6C" w:rsidRDefault="007372C8">
      <w:r>
        <w:t xml:space="preserve">Wix 29 December 2016 (cones at 175cm)  </w:t>
      </w:r>
      <w:r w:rsidR="00536FC8">
        <w:t xml:space="preserve">                    Wix 29 December 2017</w:t>
      </w:r>
    </w:p>
    <w:p w:rsidR="00FE0997" w:rsidRDefault="007372C8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t xml:space="preserve">                             </w:t>
      </w:r>
      <w:r w:rsidR="00FE0997">
        <w:br w:type="page"/>
      </w:r>
      <w:r w:rsidR="00341C6C">
        <w:rPr>
          <w:noProof/>
          <w:lang w:val="en-GB" w:eastAsia="en-GB"/>
        </w:rPr>
        <w:lastRenderedPageBreak/>
        <w:drawing>
          <wp:inline distT="0" distB="0" distL="0" distR="0">
            <wp:extent cx="3321945" cy="8147538"/>
            <wp:effectExtent l="0" t="0" r="0" b="6350"/>
            <wp:docPr id="90" name="Picture 90" descr="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s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72" cy="81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670">
        <w:t xml:space="preserve"> </w:t>
      </w:r>
      <w:r w:rsidR="00C35670">
        <w:rPr>
          <w:noProof/>
          <w:lang w:val="en-GB" w:eastAsia="en-GB"/>
        </w:rPr>
        <w:drawing>
          <wp:inline distT="0" distB="0" distL="0" distR="0" wp14:anchorId="5CC6B8EE" wp14:editId="074B2F56">
            <wp:extent cx="3276600" cy="85725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6C" w:rsidRDefault="00341C6C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t>Wix 28 December 2021</w:t>
      </w:r>
      <w:r>
        <w:br w:type="page"/>
      </w:r>
    </w:p>
    <w:p w:rsidR="00973228" w:rsidRDefault="00973228">
      <w:r>
        <w:rPr>
          <w:noProof/>
          <w:lang w:val="en-GB" w:eastAsia="en-GB"/>
        </w:rPr>
        <w:lastRenderedPageBreak/>
        <w:drawing>
          <wp:inline distT="0" distB="0" distL="0" distR="0">
            <wp:extent cx="3087314" cy="755674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stacles and cones map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182" cy="759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973228" w:rsidRDefault="00973228"/>
    <w:p w:rsidR="00973228" w:rsidRDefault="00973228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t>Beechwood  28 Dec 2023</w:t>
      </w:r>
      <w:r>
        <w:br w:type="page"/>
      </w:r>
    </w:p>
    <w:p w:rsidR="0062798E" w:rsidRDefault="0062798E" w:rsidP="0062798E">
      <w:pPr>
        <w:pStyle w:val="Heading2"/>
      </w:pPr>
      <w:r>
        <w:lastRenderedPageBreak/>
        <w:t>Cones plans</w:t>
      </w:r>
    </w:p>
    <w:p w:rsidR="0062798E" w:rsidRDefault="0062798E"/>
    <w:p w:rsidR="0062798E" w:rsidRDefault="0062798E">
      <w:r>
        <w:rPr>
          <w:noProof/>
          <w:lang w:val="en-GB" w:eastAsia="en-GB"/>
        </w:rPr>
        <w:drawing>
          <wp:inline distT="0" distB="0" distL="0" distR="0">
            <wp:extent cx="6691630" cy="2555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s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8E" w:rsidRDefault="0062798E">
      <w:r>
        <w:t>Cones Wix 16</w:t>
      </w:r>
      <w:r w:rsidRPr="0062798E">
        <w:rPr>
          <w:vertAlign w:val="superscript"/>
        </w:rPr>
        <w:t>th</w:t>
      </w:r>
      <w:r>
        <w:t xml:space="preserve"> February 2014</w:t>
      </w:r>
    </w:p>
    <w:p w:rsidR="0062798E" w:rsidRDefault="0062798E"/>
    <w:p w:rsidR="0062798E" w:rsidRDefault="0062798E"/>
    <w:p w:rsidR="0062798E" w:rsidRDefault="0062798E"/>
    <w:p w:rsidR="00340A98" w:rsidRDefault="0062798E">
      <w:r>
        <w:rPr>
          <w:noProof/>
          <w:lang w:val="en-GB" w:eastAsia="en-GB"/>
        </w:rPr>
        <w:drawing>
          <wp:inline distT="0" distB="0" distL="0" distR="0">
            <wp:extent cx="6691630" cy="2555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s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8E" w:rsidRDefault="0062798E">
      <w:r>
        <w:t>Cones Wix 8</w:t>
      </w:r>
      <w:r w:rsidRPr="0062798E">
        <w:rPr>
          <w:vertAlign w:val="superscript"/>
        </w:rPr>
        <w:t>th</w:t>
      </w:r>
      <w:r>
        <w:t xml:space="preserve"> March 2014</w:t>
      </w:r>
    </w:p>
    <w:p w:rsidR="00D241DB" w:rsidRDefault="00AB0767">
      <w:r>
        <w:rPr>
          <w:noProof/>
          <w:lang w:val="en-GB" w:eastAsia="en-GB"/>
        </w:rPr>
        <w:lastRenderedPageBreak/>
        <w:drawing>
          <wp:inline distT="0" distB="0" distL="0" distR="0">
            <wp:extent cx="6021914" cy="843892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s map 2015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000" cy="84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DB" w:rsidRDefault="00D241DB" w:rsidP="00D241DB">
      <w:r>
        <w:t>Wix 17 January 2015</w:t>
      </w:r>
    </w:p>
    <w:p w:rsidR="00D241DB" w:rsidRDefault="00D241DB">
      <w:r>
        <w:br w:type="page"/>
      </w:r>
    </w:p>
    <w:p w:rsidR="00AB0767" w:rsidRDefault="00D241DB">
      <w:r>
        <w:rPr>
          <w:noProof/>
          <w:lang w:val="en-GB" w:eastAsia="en-GB"/>
        </w:rPr>
        <w:lastRenderedPageBreak/>
        <w:drawing>
          <wp:inline distT="0" distB="0" distL="0" distR="0">
            <wp:extent cx="6244731" cy="869230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s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955" cy="86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2" w:rsidRDefault="00AB0767">
      <w:r>
        <w:t xml:space="preserve">Wix 7 </w:t>
      </w:r>
      <w:r w:rsidR="00D241DB">
        <w:t>March</w:t>
      </w:r>
      <w:r>
        <w:t xml:space="preserve"> 2015</w:t>
      </w:r>
    </w:p>
    <w:p w:rsidR="00520062" w:rsidRDefault="00520062" w:rsidP="0052006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F712C2E" wp14:editId="6B89E210">
            <wp:extent cx="317055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97" w:rsidRDefault="00520062" w:rsidP="00520062">
      <w:pPr>
        <w:jc w:val="center"/>
      </w:pPr>
      <w:r>
        <w:t>Wix 24 Oct 2015</w:t>
      </w:r>
    </w:p>
    <w:p w:rsidR="00FE0997" w:rsidRDefault="00FE0997">
      <w:r>
        <w:br w:type="page"/>
      </w:r>
    </w:p>
    <w:p w:rsidR="00520062" w:rsidRDefault="00FE0997" w:rsidP="0052006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4B3FC06" wp14:editId="72789000">
            <wp:extent cx="3209925" cy="8220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97" w:rsidRDefault="00FE0997" w:rsidP="00520062">
      <w:pPr>
        <w:jc w:val="center"/>
      </w:pPr>
    </w:p>
    <w:p w:rsidR="00FE0997" w:rsidRDefault="00FE0997" w:rsidP="00520062">
      <w:pPr>
        <w:jc w:val="center"/>
      </w:pPr>
      <w:r>
        <w:t>Wix 23 Jan 2016</w:t>
      </w:r>
    </w:p>
    <w:p w:rsidR="00AB0767" w:rsidRDefault="00AB0767"/>
    <w:sectPr w:rsidR="00AB0767" w:rsidSect="00A90176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3ED" w:rsidRDefault="007613ED">
      <w:r>
        <w:separator/>
      </w:r>
    </w:p>
  </w:endnote>
  <w:endnote w:type="continuationSeparator" w:id="0">
    <w:p w:rsidR="007613ED" w:rsidRDefault="00761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3ED" w:rsidRDefault="007613ED">
      <w:r>
        <w:separator/>
      </w:r>
    </w:p>
  </w:footnote>
  <w:footnote w:type="continuationSeparator" w:id="0">
    <w:p w:rsidR="007613ED" w:rsidRDefault="00761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8668BB"/>
    <w:multiLevelType w:val="hybridMultilevel"/>
    <w:tmpl w:val="5A10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AE"/>
    <w:rsid w:val="00003FB9"/>
    <w:rsid w:val="00032379"/>
    <w:rsid w:val="000432CC"/>
    <w:rsid w:val="00061EC6"/>
    <w:rsid w:val="000838E6"/>
    <w:rsid w:val="00091395"/>
    <w:rsid w:val="00091432"/>
    <w:rsid w:val="00091D0F"/>
    <w:rsid w:val="000A1D6D"/>
    <w:rsid w:val="000A3320"/>
    <w:rsid w:val="000A4714"/>
    <w:rsid w:val="000C274D"/>
    <w:rsid w:val="000E1DD0"/>
    <w:rsid w:val="000F7F97"/>
    <w:rsid w:val="00135010"/>
    <w:rsid w:val="001704A9"/>
    <w:rsid w:val="00181424"/>
    <w:rsid w:val="00182973"/>
    <w:rsid w:val="00196782"/>
    <w:rsid w:val="001F6107"/>
    <w:rsid w:val="002127FB"/>
    <w:rsid w:val="002311BA"/>
    <w:rsid w:val="00245C43"/>
    <w:rsid w:val="00250786"/>
    <w:rsid w:val="00272887"/>
    <w:rsid w:val="002758D3"/>
    <w:rsid w:val="00296C0C"/>
    <w:rsid w:val="002A62E7"/>
    <w:rsid w:val="00340A98"/>
    <w:rsid w:val="00341C6C"/>
    <w:rsid w:val="003477A3"/>
    <w:rsid w:val="00365CD7"/>
    <w:rsid w:val="003A012F"/>
    <w:rsid w:val="003A158F"/>
    <w:rsid w:val="003A2119"/>
    <w:rsid w:val="004241D4"/>
    <w:rsid w:val="00453A53"/>
    <w:rsid w:val="0046216E"/>
    <w:rsid w:val="004A05EB"/>
    <w:rsid w:val="004A32A1"/>
    <w:rsid w:val="004B6652"/>
    <w:rsid w:val="004D6BEB"/>
    <w:rsid w:val="00514787"/>
    <w:rsid w:val="00520062"/>
    <w:rsid w:val="00536FC8"/>
    <w:rsid w:val="00547FA1"/>
    <w:rsid w:val="00557847"/>
    <w:rsid w:val="00563968"/>
    <w:rsid w:val="00580BB4"/>
    <w:rsid w:val="0059288D"/>
    <w:rsid w:val="005A6795"/>
    <w:rsid w:val="005A6A00"/>
    <w:rsid w:val="005C260F"/>
    <w:rsid w:val="005D47B7"/>
    <w:rsid w:val="0062798E"/>
    <w:rsid w:val="00635703"/>
    <w:rsid w:val="00656688"/>
    <w:rsid w:val="00686080"/>
    <w:rsid w:val="0068696C"/>
    <w:rsid w:val="006F053A"/>
    <w:rsid w:val="0073470E"/>
    <w:rsid w:val="007372C8"/>
    <w:rsid w:val="007562C8"/>
    <w:rsid w:val="007613ED"/>
    <w:rsid w:val="00776330"/>
    <w:rsid w:val="0078794D"/>
    <w:rsid w:val="007F20E1"/>
    <w:rsid w:val="008307BB"/>
    <w:rsid w:val="008623AC"/>
    <w:rsid w:val="0086799E"/>
    <w:rsid w:val="00877DE6"/>
    <w:rsid w:val="008D5C67"/>
    <w:rsid w:val="008E1BF9"/>
    <w:rsid w:val="008E7CAC"/>
    <w:rsid w:val="00930B69"/>
    <w:rsid w:val="009351E4"/>
    <w:rsid w:val="00973228"/>
    <w:rsid w:val="009B1014"/>
    <w:rsid w:val="009C2592"/>
    <w:rsid w:val="009C6031"/>
    <w:rsid w:val="009D0935"/>
    <w:rsid w:val="009E0047"/>
    <w:rsid w:val="009F63EF"/>
    <w:rsid w:val="00A010A1"/>
    <w:rsid w:val="00A17BAF"/>
    <w:rsid w:val="00A5428A"/>
    <w:rsid w:val="00A65DFF"/>
    <w:rsid w:val="00A71D2A"/>
    <w:rsid w:val="00A7522C"/>
    <w:rsid w:val="00A80772"/>
    <w:rsid w:val="00A81337"/>
    <w:rsid w:val="00A90176"/>
    <w:rsid w:val="00A92CBE"/>
    <w:rsid w:val="00AB0767"/>
    <w:rsid w:val="00AD5B43"/>
    <w:rsid w:val="00AD5EE6"/>
    <w:rsid w:val="00AD777B"/>
    <w:rsid w:val="00B162F7"/>
    <w:rsid w:val="00B318AA"/>
    <w:rsid w:val="00B41F3E"/>
    <w:rsid w:val="00B55EC5"/>
    <w:rsid w:val="00B87BE0"/>
    <w:rsid w:val="00BA01AE"/>
    <w:rsid w:val="00BB516E"/>
    <w:rsid w:val="00BD7881"/>
    <w:rsid w:val="00C1205B"/>
    <w:rsid w:val="00C276A1"/>
    <w:rsid w:val="00C31D81"/>
    <w:rsid w:val="00C35670"/>
    <w:rsid w:val="00C96BB0"/>
    <w:rsid w:val="00D241DB"/>
    <w:rsid w:val="00D253A6"/>
    <w:rsid w:val="00D46F4A"/>
    <w:rsid w:val="00D55A24"/>
    <w:rsid w:val="00D81080"/>
    <w:rsid w:val="00DA6E31"/>
    <w:rsid w:val="00DE7F7C"/>
    <w:rsid w:val="00DF614A"/>
    <w:rsid w:val="00E050E2"/>
    <w:rsid w:val="00E050F7"/>
    <w:rsid w:val="00E05500"/>
    <w:rsid w:val="00E20427"/>
    <w:rsid w:val="00E2501A"/>
    <w:rsid w:val="00EC076A"/>
    <w:rsid w:val="00EF1FB0"/>
    <w:rsid w:val="00F05475"/>
    <w:rsid w:val="00F166D1"/>
    <w:rsid w:val="00F21166"/>
    <w:rsid w:val="00F32FB4"/>
    <w:rsid w:val="00F57BB7"/>
    <w:rsid w:val="00F71E86"/>
    <w:rsid w:val="00F7223B"/>
    <w:rsid w:val="00F87F60"/>
    <w:rsid w:val="00FA7F7D"/>
    <w:rsid w:val="00FB7F7B"/>
    <w:rsid w:val="00FE0997"/>
    <w:rsid w:val="00FF012F"/>
    <w:rsid w:val="00FF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D3AC9F9"/>
  <w15:docId w15:val="{5F49F3BB-3AB3-4563-A616-F793C901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6566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017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0176"/>
    <w:pPr>
      <w:tabs>
        <w:tab w:val="center" w:pos="4320"/>
        <w:tab w:val="right" w:pos="8640"/>
      </w:tabs>
    </w:pPr>
  </w:style>
  <w:style w:type="character" w:styleId="Hyperlink">
    <w:name w:val="Hyperlink"/>
    <w:rsid w:val="0051478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55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55EC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B7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gif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jp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st\Application%20Data\Microsoft\Templates\minmargi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minmargins.dot</Template>
  <TotalTime>562</TotalTime>
  <Pages>55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Innate</Company>
  <LinksUpToDate>false</LinksUpToDate>
  <CharactersWithSpaces>4112</CharactersWithSpaces>
  <SharedDoc>false</SharedDoc>
  <HLinks>
    <vt:vector size="6" baseType="variant">
      <vt:variant>
        <vt:i4>5505057</vt:i4>
      </vt:variant>
      <vt:variant>
        <vt:i4>0</vt:i4>
      </vt:variant>
      <vt:variant>
        <vt:i4>0</vt:i4>
      </vt:variant>
      <vt:variant>
        <vt:i4>5</vt:i4>
      </vt:variant>
      <vt:variant>
        <vt:lpwstr>mailto:mikew@innate.co.uk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Watts</dc:creator>
  <cp:lastModifiedBy>Mike Watts</cp:lastModifiedBy>
  <cp:revision>49</cp:revision>
  <cp:lastPrinted>2024-02-07T18:20:00Z</cp:lastPrinted>
  <dcterms:created xsi:type="dcterms:W3CDTF">2014-01-21T12:02:00Z</dcterms:created>
  <dcterms:modified xsi:type="dcterms:W3CDTF">2024-02-07T18:22:00Z</dcterms:modified>
</cp:coreProperties>
</file>